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963B9" w14:textId="0C1B534B" w:rsidR="00D43FFD" w:rsidRPr="0000248B" w:rsidRDefault="009615A6" w:rsidP="00A920F7">
      <w:pPr>
        <w:pStyle w:val="BodyText2"/>
        <w:tabs>
          <w:tab w:val="clear" w:pos="2520"/>
        </w:tabs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0248B"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="00A72CF5" w:rsidRPr="0000248B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CF785D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BB32BC" w:rsidRPr="000024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E0C17" w:rsidRPr="00AB7074">
        <w:rPr>
          <w:rFonts w:ascii="Times New Roman" w:hAnsi="Times New Roman" w:cs="Times New Roman"/>
          <w:b/>
          <w:bCs/>
          <w:sz w:val="26"/>
          <w:szCs w:val="26"/>
        </w:rPr>
        <w:t>BRUNSWICK CITY</w:t>
      </w:r>
      <w:r w:rsidR="008005DF" w:rsidRPr="00AB707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0248B" w:rsidRPr="00AB7074">
        <w:rPr>
          <w:rFonts w:ascii="Times New Roman" w:hAnsi="Times New Roman" w:cs="Times New Roman"/>
          <w:b/>
          <w:bCs/>
          <w:sz w:val="26"/>
          <w:szCs w:val="26"/>
        </w:rPr>
        <w:t>SCHOOL DISTRICT</w:t>
      </w:r>
      <w:r w:rsidR="0060456B" w:rsidRPr="0000248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60833" w:rsidRPr="0000248B">
        <w:rPr>
          <w:rFonts w:ascii="Times New Roman" w:hAnsi="Times New Roman" w:cs="Times New Roman"/>
          <w:b/>
          <w:bCs/>
          <w:sz w:val="26"/>
          <w:szCs w:val="26"/>
        </w:rPr>
        <w:t>DARK FIBER</w:t>
      </w:r>
      <w:r w:rsidR="00BB32BC" w:rsidRPr="0000248B">
        <w:rPr>
          <w:rFonts w:ascii="Times New Roman" w:hAnsi="Times New Roman" w:cs="Times New Roman"/>
          <w:b/>
          <w:bCs/>
          <w:sz w:val="26"/>
          <w:szCs w:val="26"/>
        </w:rPr>
        <w:t xml:space="preserve"> RFP</w:t>
      </w:r>
    </w:p>
    <w:p w14:paraId="4D6C9A3D" w14:textId="53C68D43" w:rsidR="00BB32BC" w:rsidRPr="0000248B" w:rsidRDefault="00740FB4" w:rsidP="00A920F7">
      <w:pPr>
        <w:pStyle w:val="BodyText2"/>
        <w:tabs>
          <w:tab w:val="clear" w:pos="2520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00248B">
        <w:rPr>
          <w:rFonts w:ascii="Times New Roman" w:hAnsi="Times New Roman" w:cs="Times New Roman"/>
          <w:b/>
          <w:bCs/>
        </w:rPr>
        <w:t>GENERAL TERMS &amp; CONDITIONS</w:t>
      </w:r>
    </w:p>
    <w:p w14:paraId="778D3862" w14:textId="5A65E61B" w:rsidR="00740FB4" w:rsidRPr="0000248B" w:rsidRDefault="00740FB4" w:rsidP="00BB32BC">
      <w:pPr>
        <w:pStyle w:val="BodyText2"/>
        <w:tabs>
          <w:tab w:val="clear" w:pos="2520"/>
        </w:tabs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0248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FB90B06" w14:textId="3CDC720A" w:rsidR="00740FB4" w:rsidRPr="0000248B" w:rsidRDefault="00740FB4" w:rsidP="00740FB4">
      <w:pPr>
        <w:numPr>
          <w:ilvl w:val="0"/>
          <w:numId w:val="5"/>
        </w:numPr>
        <w:autoSpaceDE w:val="0"/>
        <w:autoSpaceDN w:val="0"/>
        <w:adjustRightInd w:val="0"/>
        <w:spacing w:line="220" w:lineRule="exact"/>
        <w:jc w:val="both"/>
        <w:rPr>
          <w:szCs w:val="18"/>
        </w:rPr>
      </w:pPr>
      <w:r w:rsidRPr="0000248B">
        <w:rPr>
          <w:szCs w:val="18"/>
        </w:rPr>
        <w:t xml:space="preserve">Awards will be made in the best interest of the </w:t>
      </w:r>
      <w:r w:rsidR="00AB7074" w:rsidRPr="00AB7074">
        <w:t>Brunswick City</w:t>
      </w:r>
      <w:r w:rsidR="00682042" w:rsidRPr="00AB7074">
        <w:t xml:space="preserve"> School District</w:t>
      </w:r>
      <w:r w:rsidRPr="0000248B">
        <w:rPr>
          <w:szCs w:val="18"/>
        </w:rPr>
        <w:t xml:space="preserve">. </w:t>
      </w:r>
    </w:p>
    <w:p w14:paraId="78E8D618" w14:textId="77777777" w:rsidR="00740FB4" w:rsidRPr="0000248B" w:rsidRDefault="00740FB4" w:rsidP="00740FB4">
      <w:pPr>
        <w:spacing w:line="220" w:lineRule="exact"/>
        <w:rPr>
          <w:szCs w:val="18"/>
        </w:rPr>
      </w:pPr>
    </w:p>
    <w:p w14:paraId="176A4CBC" w14:textId="700FBF59" w:rsidR="00740FB4" w:rsidRPr="0000248B" w:rsidRDefault="00740FB4" w:rsidP="00740FB4">
      <w:pPr>
        <w:numPr>
          <w:ilvl w:val="0"/>
          <w:numId w:val="5"/>
        </w:numPr>
        <w:autoSpaceDE w:val="0"/>
        <w:autoSpaceDN w:val="0"/>
        <w:adjustRightInd w:val="0"/>
        <w:spacing w:line="220" w:lineRule="exact"/>
        <w:jc w:val="both"/>
        <w:rPr>
          <w:szCs w:val="18"/>
        </w:rPr>
      </w:pPr>
      <w:r w:rsidRPr="0000248B">
        <w:rPr>
          <w:szCs w:val="18"/>
        </w:rPr>
        <w:t xml:space="preserve">The </w:t>
      </w:r>
      <w:r w:rsidR="00AB7074" w:rsidRPr="00AB7074">
        <w:rPr>
          <w:szCs w:val="18"/>
        </w:rPr>
        <w:t>Brunswick City</w:t>
      </w:r>
      <w:r w:rsidR="008005DF" w:rsidRPr="00AB7074">
        <w:rPr>
          <w:szCs w:val="18"/>
        </w:rPr>
        <w:t xml:space="preserve"> </w:t>
      </w:r>
      <w:r w:rsidR="00682042" w:rsidRPr="00AB7074">
        <w:rPr>
          <w:szCs w:val="18"/>
        </w:rPr>
        <w:t>School District</w:t>
      </w:r>
      <w:r w:rsidRPr="0000248B">
        <w:rPr>
          <w:szCs w:val="18"/>
        </w:rPr>
        <w:t xml:space="preserve"> may accept or reject </w:t>
      </w:r>
      <w:r w:rsidR="00BE58EF" w:rsidRPr="0000248B">
        <w:rPr>
          <w:szCs w:val="18"/>
        </w:rPr>
        <w:t>any bid, in part or in whole.</w:t>
      </w:r>
      <w:r w:rsidRPr="0000248B">
        <w:rPr>
          <w:szCs w:val="18"/>
        </w:rPr>
        <w:t xml:space="preserve"> </w:t>
      </w:r>
    </w:p>
    <w:p w14:paraId="640E7F11" w14:textId="77777777" w:rsidR="00740FB4" w:rsidRPr="0000248B" w:rsidRDefault="00740FB4" w:rsidP="00740FB4">
      <w:pPr>
        <w:spacing w:line="220" w:lineRule="exact"/>
        <w:rPr>
          <w:szCs w:val="18"/>
        </w:rPr>
      </w:pPr>
    </w:p>
    <w:p w14:paraId="1B2DA6EA" w14:textId="0B3D0F2A" w:rsidR="00740FB4" w:rsidRPr="0000248B" w:rsidRDefault="00740FB4" w:rsidP="00740FB4">
      <w:pPr>
        <w:numPr>
          <w:ilvl w:val="0"/>
          <w:numId w:val="5"/>
        </w:numPr>
        <w:autoSpaceDE w:val="0"/>
        <w:autoSpaceDN w:val="0"/>
        <w:adjustRightInd w:val="0"/>
        <w:spacing w:line="220" w:lineRule="exact"/>
        <w:jc w:val="both"/>
        <w:rPr>
          <w:szCs w:val="18"/>
        </w:rPr>
      </w:pPr>
      <w:r w:rsidRPr="0000248B">
        <w:rPr>
          <w:szCs w:val="18"/>
        </w:rPr>
        <w:t>All</w:t>
      </w:r>
      <w:r w:rsidR="00BE58EF" w:rsidRPr="0000248B">
        <w:rPr>
          <w:szCs w:val="18"/>
        </w:rPr>
        <w:t xml:space="preserve"> quotations are governed by </w:t>
      </w:r>
      <w:r w:rsidR="0031513A" w:rsidRPr="0000248B">
        <w:rPr>
          <w:iCs/>
          <w:szCs w:val="18"/>
        </w:rPr>
        <w:t>Ohio</w:t>
      </w:r>
      <w:r w:rsidR="00C60089" w:rsidRPr="0000248B">
        <w:rPr>
          <w:iCs/>
          <w:szCs w:val="18"/>
        </w:rPr>
        <w:t xml:space="preserve"> State Law</w:t>
      </w:r>
      <w:r w:rsidRPr="0000248B">
        <w:rPr>
          <w:szCs w:val="18"/>
        </w:rPr>
        <w:t xml:space="preserve">. </w:t>
      </w:r>
    </w:p>
    <w:p w14:paraId="41691C86" w14:textId="77777777" w:rsidR="00740FB4" w:rsidRPr="0000248B" w:rsidRDefault="00740FB4" w:rsidP="00740FB4">
      <w:pPr>
        <w:spacing w:line="220" w:lineRule="exact"/>
        <w:rPr>
          <w:szCs w:val="18"/>
        </w:rPr>
      </w:pPr>
    </w:p>
    <w:p w14:paraId="78781F63" w14:textId="272CB1BE" w:rsidR="00740FB4" w:rsidRPr="0000248B" w:rsidRDefault="00740FB4" w:rsidP="00740FB4">
      <w:pPr>
        <w:numPr>
          <w:ilvl w:val="0"/>
          <w:numId w:val="5"/>
        </w:numPr>
        <w:autoSpaceDE w:val="0"/>
        <w:autoSpaceDN w:val="0"/>
        <w:adjustRightInd w:val="0"/>
        <w:spacing w:line="225" w:lineRule="exact"/>
        <w:jc w:val="both"/>
        <w:rPr>
          <w:szCs w:val="16"/>
        </w:rPr>
      </w:pPr>
      <w:r w:rsidRPr="0000248B">
        <w:rPr>
          <w:szCs w:val="16"/>
        </w:rPr>
        <w:t xml:space="preserve">All services performed or goods delivered under </w:t>
      </w:r>
      <w:r w:rsidR="00AB7074" w:rsidRPr="00AB7074">
        <w:rPr>
          <w:szCs w:val="16"/>
        </w:rPr>
        <w:t>Brunswick City</w:t>
      </w:r>
      <w:r w:rsidR="008005DF" w:rsidRPr="00AB7074">
        <w:rPr>
          <w:szCs w:val="16"/>
        </w:rPr>
        <w:t xml:space="preserve"> </w:t>
      </w:r>
      <w:r w:rsidR="00682042">
        <w:rPr>
          <w:szCs w:val="16"/>
        </w:rPr>
        <w:t>School District</w:t>
      </w:r>
      <w:r w:rsidRPr="0000248B">
        <w:rPr>
          <w:szCs w:val="16"/>
        </w:rPr>
        <w:t xml:space="preserve"> Purchase Orders/Contracts are to be continued for the term of the Purchase Order/Contracts, contingent upon funds being appropriated by the Legislature or otherwise being made available. In the event funds are not appropriated or otherwise available for t</w:t>
      </w:r>
      <w:r w:rsidR="00A920F7" w:rsidRPr="0000248B">
        <w:rPr>
          <w:szCs w:val="16"/>
        </w:rPr>
        <w:t xml:space="preserve">hese services </w:t>
      </w:r>
      <w:r w:rsidRPr="0000248B">
        <w:rPr>
          <w:szCs w:val="16"/>
        </w:rPr>
        <w:t xml:space="preserve">or goods, this Purchase Order/Contract becomes void and of no effect after June 30. </w:t>
      </w:r>
    </w:p>
    <w:p w14:paraId="33590995" w14:textId="77777777" w:rsidR="00740FB4" w:rsidRPr="0000248B" w:rsidRDefault="00740FB4" w:rsidP="00740FB4">
      <w:pPr>
        <w:spacing w:line="225" w:lineRule="exact"/>
        <w:rPr>
          <w:szCs w:val="16"/>
        </w:rPr>
      </w:pPr>
    </w:p>
    <w:p w14:paraId="79D17344" w14:textId="77777777" w:rsidR="00740FB4" w:rsidRPr="0000248B" w:rsidRDefault="00740FB4" w:rsidP="00740FB4">
      <w:pPr>
        <w:numPr>
          <w:ilvl w:val="0"/>
          <w:numId w:val="5"/>
        </w:numPr>
        <w:autoSpaceDE w:val="0"/>
        <w:autoSpaceDN w:val="0"/>
        <w:adjustRightInd w:val="0"/>
        <w:spacing w:line="220" w:lineRule="exact"/>
        <w:jc w:val="both"/>
        <w:rPr>
          <w:szCs w:val="18"/>
        </w:rPr>
      </w:pPr>
      <w:r w:rsidRPr="0000248B">
        <w:rPr>
          <w:szCs w:val="18"/>
        </w:rPr>
        <w:t xml:space="preserve">Payment may only be made after the delivery and acceptance of goods or services. </w:t>
      </w:r>
    </w:p>
    <w:p w14:paraId="48B53B12" w14:textId="2EA23C42" w:rsidR="00740FB4" w:rsidRPr="0000248B" w:rsidRDefault="00740FB4" w:rsidP="00BE58EF">
      <w:pPr>
        <w:autoSpaceDE w:val="0"/>
        <w:autoSpaceDN w:val="0"/>
        <w:adjustRightInd w:val="0"/>
        <w:spacing w:line="220" w:lineRule="exact"/>
        <w:jc w:val="both"/>
        <w:rPr>
          <w:iCs/>
          <w:szCs w:val="18"/>
        </w:rPr>
      </w:pPr>
      <w:r w:rsidRPr="0000248B">
        <w:rPr>
          <w:i/>
          <w:iCs/>
          <w:szCs w:val="18"/>
        </w:rPr>
        <w:t xml:space="preserve"> </w:t>
      </w:r>
    </w:p>
    <w:p w14:paraId="04B02C11" w14:textId="78AB9BF7" w:rsidR="00740FB4" w:rsidRPr="0000248B" w:rsidRDefault="00740FB4" w:rsidP="00740FB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Cs w:val="18"/>
        </w:rPr>
      </w:pPr>
      <w:r w:rsidRPr="0000248B">
        <w:rPr>
          <w:szCs w:val="18"/>
        </w:rPr>
        <w:t xml:space="preserve">The </w:t>
      </w:r>
      <w:r w:rsidR="00AB7074" w:rsidRPr="00AB7074">
        <w:t>Brunswick City</w:t>
      </w:r>
      <w:r w:rsidR="008005DF" w:rsidRPr="00AB7074">
        <w:t xml:space="preserve"> </w:t>
      </w:r>
      <w:r w:rsidR="00682042">
        <w:t>School District</w:t>
      </w:r>
      <w:r w:rsidRPr="0000248B">
        <w:rPr>
          <w:szCs w:val="18"/>
        </w:rPr>
        <w:t xml:space="preserve"> is exempt from Federal and State taxes and will not pay or reimburse such taxes. </w:t>
      </w:r>
    </w:p>
    <w:p w14:paraId="75974491" w14:textId="77777777" w:rsidR="00740FB4" w:rsidRPr="0000248B" w:rsidRDefault="00740FB4" w:rsidP="00740FB4">
      <w:pPr>
        <w:rPr>
          <w:szCs w:val="18"/>
        </w:rPr>
      </w:pPr>
    </w:p>
    <w:p w14:paraId="472E57F3" w14:textId="77777777" w:rsidR="00740FB4" w:rsidRPr="0000248B" w:rsidRDefault="00740FB4" w:rsidP="00740FB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Cs w:val="16"/>
        </w:rPr>
      </w:pPr>
      <w:r w:rsidRPr="0000248B">
        <w:rPr>
          <w:szCs w:val="16"/>
        </w:rPr>
        <w:t xml:space="preserve">The Purchasing Director may cancel any Purchase Order/Contract upon 30 days written notice to the seller. </w:t>
      </w:r>
    </w:p>
    <w:p w14:paraId="57F0E70F" w14:textId="77777777" w:rsidR="00740FB4" w:rsidRPr="0000248B" w:rsidRDefault="00740FB4" w:rsidP="00740FB4">
      <w:pPr>
        <w:rPr>
          <w:szCs w:val="16"/>
        </w:rPr>
      </w:pPr>
    </w:p>
    <w:p w14:paraId="4FDD05DC" w14:textId="5BF1FD84" w:rsidR="00740FB4" w:rsidRPr="0000248B" w:rsidRDefault="00740FB4" w:rsidP="00740FB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Cs w:val="16"/>
        </w:rPr>
      </w:pPr>
      <w:r w:rsidRPr="0000248B">
        <w:rPr>
          <w:szCs w:val="16"/>
        </w:rPr>
        <w:t xml:space="preserve">The laws of the State of </w:t>
      </w:r>
      <w:r w:rsidR="0031513A" w:rsidRPr="0000248B">
        <w:rPr>
          <w:szCs w:val="16"/>
        </w:rPr>
        <w:t>Ohio</w:t>
      </w:r>
      <w:r w:rsidRPr="0000248B">
        <w:rPr>
          <w:szCs w:val="16"/>
        </w:rPr>
        <w:t xml:space="preserve"> shall govern all rights and duties under the Contract, including without limitation the validity of this Purchase Order/Contract. </w:t>
      </w:r>
    </w:p>
    <w:p w14:paraId="6D36B9D6" w14:textId="77777777" w:rsidR="00740FB4" w:rsidRPr="0000248B" w:rsidRDefault="00740FB4" w:rsidP="00740FB4">
      <w:pPr>
        <w:rPr>
          <w:szCs w:val="16"/>
        </w:rPr>
      </w:pPr>
    </w:p>
    <w:p w14:paraId="1D5B9655" w14:textId="5000CCC7" w:rsidR="00740FB4" w:rsidRPr="0031513A" w:rsidRDefault="00740FB4" w:rsidP="00BE58E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Cs w:val="18"/>
        </w:rPr>
      </w:pPr>
      <w:r w:rsidRPr="0000248B">
        <w:rPr>
          <w:szCs w:val="18"/>
        </w:rPr>
        <w:t>Any reference to autom</w:t>
      </w:r>
      <w:r w:rsidR="00712A81" w:rsidRPr="0000248B">
        <w:rPr>
          <w:szCs w:val="18"/>
        </w:rPr>
        <w:t xml:space="preserve">atic renewal is hereby deleted. </w:t>
      </w:r>
      <w:r w:rsidRPr="0000248B">
        <w:rPr>
          <w:szCs w:val="18"/>
        </w:rPr>
        <w:t>The Contract may be renewed</w:t>
      </w:r>
      <w:r w:rsidRPr="0031513A">
        <w:rPr>
          <w:szCs w:val="18"/>
        </w:rPr>
        <w:t xml:space="preserve"> only upon mutual written agreement of the parties. </w:t>
      </w:r>
    </w:p>
    <w:p w14:paraId="4FEF3B99" w14:textId="0B2BC72E" w:rsidR="00740FB4" w:rsidRPr="00EE0D56" w:rsidRDefault="00BE58EF" w:rsidP="001D3B1D">
      <w:pPr>
        <w:spacing w:line="192" w:lineRule="exact"/>
        <w:ind w:left="360"/>
        <w:rPr>
          <w:szCs w:val="18"/>
        </w:rPr>
      </w:pPr>
      <w:r w:rsidRPr="00EE0D56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8765D" wp14:editId="6976ABED">
                <wp:simplePos x="0" y="0"/>
                <wp:positionH relativeFrom="column">
                  <wp:posOffset>-442595</wp:posOffset>
                </wp:positionH>
                <wp:positionV relativeFrom="paragraph">
                  <wp:posOffset>116840</wp:posOffset>
                </wp:positionV>
                <wp:extent cx="6858000" cy="0"/>
                <wp:effectExtent l="5080" t="12700" r="13970" b="63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7249C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85pt,9.2pt" to="505.1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Wg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"/>
            </w:pict>
          </mc:Fallback>
        </mc:AlternateContent>
      </w:r>
    </w:p>
    <w:p w14:paraId="27CE4688" w14:textId="77777777" w:rsidR="00740FB4" w:rsidRPr="001D3B1D" w:rsidRDefault="00740FB4" w:rsidP="00BE58EF">
      <w:pPr>
        <w:pStyle w:val="Heading2"/>
        <w:spacing w:line="259" w:lineRule="exact"/>
        <w:jc w:val="center"/>
        <w:rPr>
          <w:rFonts w:ascii="Times New Roman" w:hAnsi="Times New Roman"/>
          <w:i w:val="0"/>
          <w:sz w:val="24"/>
          <w:szCs w:val="24"/>
        </w:rPr>
      </w:pPr>
      <w:r w:rsidRPr="001D3B1D">
        <w:rPr>
          <w:rFonts w:ascii="Times New Roman" w:hAnsi="Times New Roman"/>
          <w:i w:val="0"/>
          <w:sz w:val="24"/>
          <w:szCs w:val="24"/>
        </w:rPr>
        <w:t>INSTRUCTIONS TO BIDDERS</w:t>
      </w:r>
    </w:p>
    <w:p w14:paraId="2F74A31A" w14:textId="77777777" w:rsidR="00740FB4" w:rsidRPr="00EE0D56" w:rsidRDefault="00740FB4" w:rsidP="00740FB4">
      <w:pPr>
        <w:tabs>
          <w:tab w:val="left" w:pos="2520"/>
        </w:tabs>
        <w:spacing w:line="220" w:lineRule="exact"/>
        <w:ind w:left="720"/>
        <w:rPr>
          <w:szCs w:val="22"/>
        </w:rPr>
      </w:pPr>
    </w:p>
    <w:p w14:paraId="69AC1E5A" w14:textId="32EBED86" w:rsidR="0000248B" w:rsidRPr="00A30AAC" w:rsidRDefault="00740FB4" w:rsidP="0000248B">
      <w:pPr>
        <w:numPr>
          <w:ilvl w:val="0"/>
          <w:numId w:val="6"/>
        </w:numPr>
        <w:tabs>
          <w:tab w:val="left" w:pos="720"/>
        </w:tabs>
        <w:spacing w:line="220" w:lineRule="exact"/>
        <w:ind w:left="720"/>
      </w:pPr>
      <w:r w:rsidRPr="00A562A8">
        <w:rPr>
          <w:szCs w:val="18"/>
        </w:rPr>
        <w:t xml:space="preserve">Bids are to be received in the form of </w:t>
      </w:r>
      <w:r w:rsidR="003A4B54" w:rsidRPr="00A562A8">
        <w:rPr>
          <w:szCs w:val="18"/>
        </w:rPr>
        <w:t xml:space="preserve">e-mailed submissions to </w:t>
      </w:r>
      <w:hyperlink r:id="rId6" w:history="1">
        <w:r w:rsidR="00AB7074" w:rsidRPr="00B379E0">
          <w:rPr>
            <w:rStyle w:val="Hyperlink"/>
            <w:szCs w:val="18"/>
          </w:rPr>
          <w:t>brunswick.2022@naa.com</w:t>
        </w:r>
      </w:hyperlink>
    </w:p>
    <w:p w14:paraId="28A1F22A" w14:textId="2EEF3255" w:rsidR="00740FB4" w:rsidRDefault="00740FB4" w:rsidP="0000248B">
      <w:pPr>
        <w:tabs>
          <w:tab w:val="left" w:pos="720"/>
        </w:tabs>
        <w:spacing w:line="220" w:lineRule="exact"/>
        <w:ind w:left="720"/>
        <w:rPr>
          <w:szCs w:val="18"/>
        </w:rPr>
      </w:pPr>
    </w:p>
    <w:p w14:paraId="24347911" w14:textId="77777777" w:rsidR="00D7439F" w:rsidRDefault="00D7439F" w:rsidP="00D7439F">
      <w:pPr>
        <w:tabs>
          <w:tab w:val="left" w:pos="720"/>
        </w:tabs>
        <w:spacing w:line="220" w:lineRule="exact"/>
        <w:ind w:left="360"/>
        <w:rPr>
          <w:szCs w:val="18"/>
        </w:rPr>
      </w:pPr>
    </w:p>
    <w:p w14:paraId="71A3B654" w14:textId="2003FE61" w:rsidR="00D7439F" w:rsidRPr="00A562A8" w:rsidRDefault="00D7439F" w:rsidP="00BE58EF">
      <w:pPr>
        <w:numPr>
          <w:ilvl w:val="0"/>
          <w:numId w:val="6"/>
        </w:numPr>
        <w:tabs>
          <w:tab w:val="left" w:pos="720"/>
        </w:tabs>
        <w:spacing w:line="220" w:lineRule="exact"/>
        <w:ind w:left="720"/>
        <w:rPr>
          <w:szCs w:val="18"/>
        </w:rPr>
      </w:pPr>
      <w:r>
        <w:rPr>
          <w:szCs w:val="18"/>
        </w:rPr>
        <w:t xml:space="preserve">On </w:t>
      </w:r>
      <w:r w:rsidRPr="00AB7074">
        <w:rPr>
          <w:szCs w:val="18"/>
        </w:rPr>
        <w:t>January 2</w:t>
      </w:r>
      <w:r w:rsidR="003E07F6" w:rsidRPr="00AB7074">
        <w:rPr>
          <w:szCs w:val="18"/>
        </w:rPr>
        <w:t>4</w:t>
      </w:r>
      <w:r w:rsidRPr="00AB7074">
        <w:rPr>
          <w:szCs w:val="18"/>
        </w:rPr>
        <w:t>, 20</w:t>
      </w:r>
      <w:r w:rsidR="00B04491" w:rsidRPr="00AB7074">
        <w:rPr>
          <w:szCs w:val="18"/>
        </w:rPr>
        <w:t>22</w:t>
      </w:r>
      <w:r w:rsidRPr="00AB7074">
        <w:rPr>
          <w:szCs w:val="18"/>
        </w:rPr>
        <w:t xml:space="preserve"> at </w:t>
      </w:r>
      <w:r w:rsidR="00F37843" w:rsidRPr="00AB7074">
        <w:rPr>
          <w:szCs w:val="18"/>
        </w:rPr>
        <w:t>10</w:t>
      </w:r>
      <w:r w:rsidRPr="00AB7074">
        <w:rPr>
          <w:szCs w:val="18"/>
        </w:rPr>
        <w:t>:00 AM</w:t>
      </w:r>
      <w:r>
        <w:rPr>
          <w:szCs w:val="18"/>
        </w:rPr>
        <w:t xml:space="preserve"> there will be a walkthrough for vendors to see MDF locations at each building.  Please meet at the </w:t>
      </w:r>
      <w:r w:rsidR="00AB7074" w:rsidRPr="00EA6EEA">
        <w:rPr>
          <w:szCs w:val="18"/>
        </w:rPr>
        <w:t>Brunswick City</w:t>
      </w:r>
      <w:r w:rsidR="008005DF" w:rsidRPr="00EA6EEA">
        <w:rPr>
          <w:szCs w:val="18"/>
        </w:rPr>
        <w:t xml:space="preserve"> </w:t>
      </w:r>
      <w:r w:rsidRPr="00EA6EEA">
        <w:rPr>
          <w:szCs w:val="18"/>
        </w:rPr>
        <w:t>HS</w:t>
      </w:r>
      <w:r>
        <w:rPr>
          <w:szCs w:val="18"/>
        </w:rPr>
        <w:t xml:space="preserve"> front entrance.</w:t>
      </w:r>
    </w:p>
    <w:p w14:paraId="4C291134" w14:textId="77777777" w:rsidR="00740FB4" w:rsidRPr="00A562A8" w:rsidRDefault="00740FB4" w:rsidP="00BE58EF">
      <w:pPr>
        <w:tabs>
          <w:tab w:val="left" w:pos="720"/>
        </w:tabs>
        <w:spacing w:line="220" w:lineRule="exact"/>
        <w:ind w:left="720" w:hanging="360"/>
        <w:rPr>
          <w:szCs w:val="18"/>
        </w:rPr>
      </w:pPr>
    </w:p>
    <w:p w14:paraId="4FB77A00" w14:textId="7991CABF" w:rsidR="00740FB4" w:rsidRPr="00A562A8" w:rsidRDefault="00740FB4" w:rsidP="002C5D03">
      <w:pPr>
        <w:numPr>
          <w:ilvl w:val="0"/>
          <w:numId w:val="6"/>
        </w:numPr>
        <w:tabs>
          <w:tab w:val="left" w:pos="720"/>
          <w:tab w:val="left" w:pos="2520"/>
        </w:tabs>
        <w:spacing w:line="220" w:lineRule="exact"/>
        <w:ind w:left="720"/>
        <w:rPr>
          <w:szCs w:val="18"/>
        </w:rPr>
      </w:pPr>
      <w:r w:rsidRPr="00A562A8">
        <w:rPr>
          <w:szCs w:val="18"/>
        </w:rPr>
        <w:t xml:space="preserve">Bids will be </w:t>
      </w:r>
      <w:r w:rsidR="003A4B54" w:rsidRPr="00A562A8">
        <w:rPr>
          <w:szCs w:val="18"/>
        </w:rPr>
        <w:t>due by</w:t>
      </w:r>
      <w:r w:rsidR="00BE58EF" w:rsidRPr="00A562A8">
        <w:rPr>
          <w:szCs w:val="18"/>
        </w:rPr>
        <w:t xml:space="preserve"> </w:t>
      </w:r>
      <w:r w:rsidR="00F460C0" w:rsidRPr="00EA6EEA">
        <w:rPr>
          <w:szCs w:val="18"/>
        </w:rPr>
        <w:t>5:00 PM</w:t>
      </w:r>
      <w:r w:rsidR="003A4B54" w:rsidRPr="00EA6EEA">
        <w:rPr>
          <w:szCs w:val="18"/>
        </w:rPr>
        <w:t xml:space="preserve"> on </w:t>
      </w:r>
      <w:r w:rsidR="009615A6" w:rsidRPr="00EA6EEA">
        <w:rPr>
          <w:szCs w:val="18"/>
        </w:rPr>
        <w:t>the Allowable Contract Date</w:t>
      </w:r>
      <w:r w:rsidR="009615A6" w:rsidRPr="00BC2281">
        <w:rPr>
          <w:szCs w:val="18"/>
        </w:rPr>
        <w:t xml:space="preserve"> of the FCC Form 470 to which this RFP is attached.</w:t>
      </w:r>
    </w:p>
    <w:p w14:paraId="23F4FFA7" w14:textId="77777777" w:rsidR="003A4B54" w:rsidRPr="003A4B54" w:rsidRDefault="003A4B54" w:rsidP="003A4B54">
      <w:pPr>
        <w:tabs>
          <w:tab w:val="left" w:pos="720"/>
          <w:tab w:val="left" w:pos="2520"/>
        </w:tabs>
        <w:spacing w:line="220" w:lineRule="exact"/>
        <w:rPr>
          <w:szCs w:val="18"/>
        </w:rPr>
      </w:pPr>
    </w:p>
    <w:p w14:paraId="6A371CE1" w14:textId="32C1B924" w:rsidR="00740FB4" w:rsidRPr="00BE58EF" w:rsidRDefault="00740FB4" w:rsidP="00BE58EF">
      <w:pPr>
        <w:numPr>
          <w:ilvl w:val="0"/>
          <w:numId w:val="6"/>
        </w:numPr>
        <w:tabs>
          <w:tab w:val="left" w:pos="720"/>
          <w:tab w:val="left" w:pos="2520"/>
        </w:tabs>
        <w:spacing w:line="220" w:lineRule="exact"/>
        <w:ind w:left="720"/>
        <w:rPr>
          <w:szCs w:val="18"/>
        </w:rPr>
      </w:pPr>
      <w:r w:rsidRPr="00EE0D56">
        <w:rPr>
          <w:szCs w:val="18"/>
        </w:rPr>
        <w:t>Any and all bids may be rejected if there is a sound documented reason.</w:t>
      </w:r>
    </w:p>
    <w:p w14:paraId="5F5BC19F" w14:textId="77777777" w:rsidR="00740FB4" w:rsidRPr="00EE0D56" w:rsidRDefault="00740FB4" w:rsidP="00BE58EF">
      <w:pPr>
        <w:tabs>
          <w:tab w:val="left" w:pos="720"/>
        </w:tabs>
        <w:spacing w:line="220" w:lineRule="exact"/>
        <w:ind w:left="720" w:hanging="360"/>
        <w:rPr>
          <w:szCs w:val="18"/>
        </w:rPr>
      </w:pPr>
    </w:p>
    <w:p w14:paraId="5E1FE174" w14:textId="77777777" w:rsidR="00740FB4" w:rsidRPr="00EE0D56" w:rsidRDefault="00740FB4" w:rsidP="00BE58EF">
      <w:pPr>
        <w:numPr>
          <w:ilvl w:val="0"/>
          <w:numId w:val="6"/>
        </w:numPr>
        <w:tabs>
          <w:tab w:val="left" w:pos="720"/>
          <w:tab w:val="left" w:pos="2520"/>
        </w:tabs>
        <w:spacing w:line="220" w:lineRule="exact"/>
        <w:ind w:left="720"/>
        <w:rPr>
          <w:szCs w:val="18"/>
        </w:rPr>
      </w:pPr>
      <w:r w:rsidRPr="00EE0D56">
        <w:rPr>
          <w:szCs w:val="18"/>
        </w:rPr>
        <w:t>An approved purchase order is required before the merchandise or service is ordered.</w:t>
      </w:r>
    </w:p>
    <w:p w14:paraId="0819002D" w14:textId="77777777" w:rsidR="00740FB4" w:rsidRPr="00EE0D56" w:rsidRDefault="00740FB4" w:rsidP="00BE58EF">
      <w:pPr>
        <w:spacing w:line="220" w:lineRule="exact"/>
        <w:ind w:left="720" w:hanging="360"/>
        <w:rPr>
          <w:szCs w:val="18"/>
        </w:rPr>
      </w:pPr>
    </w:p>
    <w:p w14:paraId="38AD43F8" w14:textId="359B373B" w:rsidR="00740FB4" w:rsidRPr="00EA6EEA" w:rsidRDefault="00740FB4" w:rsidP="00EA6EEA">
      <w:pPr>
        <w:numPr>
          <w:ilvl w:val="0"/>
          <w:numId w:val="6"/>
        </w:numPr>
        <w:autoSpaceDE w:val="0"/>
        <w:autoSpaceDN w:val="0"/>
        <w:adjustRightInd w:val="0"/>
        <w:ind w:left="720"/>
        <w:jc w:val="both"/>
        <w:rPr>
          <w:szCs w:val="18"/>
        </w:rPr>
      </w:pPr>
      <w:r w:rsidRPr="00EE0D56">
        <w:rPr>
          <w:szCs w:val="18"/>
        </w:rPr>
        <w:t>Items offered must be in compliance with the specifications</w:t>
      </w:r>
      <w:r w:rsidR="00BE58EF">
        <w:rPr>
          <w:szCs w:val="18"/>
        </w:rPr>
        <w:t xml:space="preserve"> outlined in this RFP</w:t>
      </w:r>
      <w:r w:rsidRPr="00EE0D56">
        <w:rPr>
          <w:szCs w:val="18"/>
        </w:rPr>
        <w:t>. Any deviation from the specifications must be clearly indicated by the bidder. Alternates offered by the bidder as “equal</w:t>
      </w:r>
      <w:r w:rsidRPr="00EE0D56">
        <w:rPr>
          <w:b/>
          <w:bCs/>
          <w:szCs w:val="18"/>
        </w:rPr>
        <w:t xml:space="preserve"> </w:t>
      </w:r>
      <w:r w:rsidRPr="00EE0D56">
        <w:rPr>
          <w:szCs w:val="18"/>
        </w:rPr>
        <w:t xml:space="preserve">to” the specifications must be clearly defined. A bidder offering an alternate should attach complete specifications and literature to the bid. The Purchasing Director may waive minor deviations to specifications. </w:t>
      </w:r>
    </w:p>
    <w:p w14:paraId="6A15540A" w14:textId="77777777" w:rsidR="00740FB4" w:rsidRPr="00EE0D56" w:rsidRDefault="00740FB4" w:rsidP="00BE58EF">
      <w:pPr>
        <w:ind w:left="720" w:hanging="360"/>
        <w:rPr>
          <w:szCs w:val="18"/>
        </w:rPr>
      </w:pPr>
    </w:p>
    <w:p w14:paraId="46BE5796" w14:textId="1021CF93" w:rsidR="00740FB4" w:rsidRDefault="00BE58EF" w:rsidP="00BE58EF">
      <w:pPr>
        <w:numPr>
          <w:ilvl w:val="0"/>
          <w:numId w:val="6"/>
        </w:numPr>
        <w:autoSpaceDE w:val="0"/>
        <w:autoSpaceDN w:val="0"/>
        <w:adjustRightInd w:val="0"/>
        <w:ind w:left="720"/>
        <w:jc w:val="both"/>
        <w:rPr>
          <w:szCs w:val="18"/>
        </w:rPr>
      </w:pPr>
      <w:r>
        <w:rPr>
          <w:szCs w:val="18"/>
        </w:rPr>
        <w:t>I</w:t>
      </w:r>
      <w:r w:rsidRPr="00EE0D56">
        <w:rPr>
          <w:szCs w:val="18"/>
        </w:rPr>
        <w:t xml:space="preserve">n case of discrepancy </w:t>
      </w:r>
      <w:r>
        <w:rPr>
          <w:szCs w:val="18"/>
        </w:rPr>
        <w:t>u</w:t>
      </w:r>
      <w:r w:rsidR="00740FB4" w:rsidRPr="00EE0D56">
        <w:rPr>
          <w:szCs w:val="18"/>
        </w:rPr>
        <w:t xml:space="preserve">nit prices shall prevail. </w:t>
      </w:r>
    </w:p>
    <w:p w14:paraId="7C24E269" w14:textId="77777777" w:rsidR="00BE58EF" w:rsidRPr="00BE58EF" w:rsidRDefault="00BE58EF" w:rsidP="00BE58EF">
      <w:pPr>
        <w:autoSpaceDE w:val="0"/>
        <w:autoSpaceDN w:val="0"/>
        <w:adjustRightInd w:val="0"/>
        <w:jc w:val="both"/>
        <w:rPr>
          <w:szCs w:val="18"/>
        </w:rPr>
      </w:pPr>
    </w:p>
    <w:p w14:paraId="14E27476" w14:textId="7F600F1B" w:rsidR="003E5CEC" w:rsidRDefault="00740FB4" w:rsidP="003E5CEC">
      <w:pPr>
        <w:numPr>
          <w:ilvl w:val="0"/>
          <w:numId w:val="6"/>
        </w:numPr>
        <w:autoSpaceDE w:val="0"/>
        <w:autoSpaceDN w:val="0"/>
        <w:adjustRightInd w:val="0"/>
        <w:ind w:left="720"/>
        <w:jc w:val="both"/>
        <w:rPr>
          <w:szCs w:val="18"/>
        </w:rPr>
      </w:pPr>
      <w:r w:rsidRPr="00EE0D56">
        <w:rPr>
          <w:szCs w:val="18"/>
        </w:rPr>
        <w:lastRenderedPageBreak/>
        <w:t>The vendor must clearly instruct on the bid document if the vendor wishes to have the payment sent to a different "remit to</w:t>
      </w:r>
      <w:r w:rsidRPr="00EE0D56">
        <w:rPr>
          <w:i/>
          <w:iCs/>
          <w:szCs w:val="18"/>
        </w:rPr>
        <w:t xml:space="preserve">" </w:t>
      </w:r>
      <w:r w:rsidRPr="00EE0D56">
        <w:rPr>
          <w:szCs w:val="18"/>
        </w:rPr>
        <w:t>address other tha</w:t>
      </w:r>
      <w:r w:rsidR="001D3B1D">
        <w:rPr>
          <w:szCs w:val="18"/>
        </w:rPr>
        <w:t>n the address on this document.</w:t>
      </w:r>
    </w:p>
    <w:p w14:paraId="1B90AA29" w14:textId="77777777" w:rsidR="00D21C79" w:rsidRDefault="00D21C79" w:rsidP="00D21C79">
      <w:pPr>
        <w:pStyle w:val="ListParagraph"/>
        <w:rPr>
          <w:szCs w:val="18"/>
        </w:rPr>
      </w:pPr>
    </w:p>
    <w:p w14:paraId="22FE946C" w14:textId="77777777" w:rsidR="00D21C79" w:rsidRPr="001D3B1D" w:rsidRDefault="00D21C79" w:rsidP="00D21C79">
      <w:pPr>
        <w:autoSpaceDE w:val="0"/>
        <w:autoSpaceDN w:val="0"/>
        <w:adjustRightInd w:val="0"/>
        <w:jc w:val="both"/>
        <w:rPr>
          <w:szCs w:val="18"/>
        </w:rPr>
      </w:pPr>
    </w:p>
    <w:p w14:paraId="262EC31D" w14:textId="54429AC4" w:rsidR="003E5CEC" w:rsidRPr="0090006F" w:rsidRDefault="00CF785D" w:rsidP="003E5CEC">
      <w:pPr>
        <w:ind w:left="-720" w:firstLine="720"/>
        <w:jc w:val="center"/>
        <w:outlineLvl w:val="0"/>
        <w:rPr>
          <w:b/>
        </w:rPr>
      </w:pPr>
      <w:r>
        <w:rPr>
          <w:b/>
        </w:rPr>
        <w:t>2022</w:t>
      </w:r>
      <w:r w:rsidR="0001239B" w:rsidRPr="0000248B">
        <w:rPr>
          <w:b/>
        </w:rPr>
        <w:t xml:space="preserve"> </w:t>
      </w:r>
      <w:r w:rsidR="00DE0C17" w:rsidRPr="00EA6EEA">
        <w:rPr>
          <w:b/>
        </w:rPr>
        <w:t>BRUNSWICK CITY</w:t>
      </w:r>
      <w:r w:rsidR="00682042">
        <w:rPr>
          <w:b/>
        </w:rPr>
        <w:t xml:space="preserve"> SCHOOL DISTRICT</w:t>
      </w:r>
      <w:r w:rsidR="003E5CEC" w:rsidRPr="0000248B">
        <w:rPr>
          <w:b/>
        </w:rPr>
        <w:t xml:space="preserve"> </w:t>
      </w:r>
      <w:r w:rsidR="00F60833" w:rsidRPr="0000248B">
        <w:rPr>
          <w:b/>
        </w:rPr>
        <w:t>DARK</w:t>
      </w:r>
      <w:r w:rsidR="00F60833" w:rsidRPr="0090006F">
        <w:rPr>
          <w:b/>
        </w:rPr>
        <w:t xml:space="preserve"> FIBER</w:t>
      </w:r>
      <w:r w:rsidR="003E5CEC" w:rsidRPr="0090006F">
        <w:rPr>
          <w:b/>
        </w:rPr>
        <w:t xml:space="preserve"> RFP </w:t>
      </w:r>
    </w:p>
    <w:p w14:paraId="6AFFE7CE" w14:textId="77777777" w:rsidR="003E5CEC" w:rsidRPr="0090006F" w:rsidRDefault="003E5CEC" w:rsidP="003E5CEC">
      <w:pPr>
        <w:ind w:left="-720" w:firstLine="720"/>
        <w:jc w:val="center"/>
        <w:outlineLvl w:val="0"/>
        <w:rPr>
          <w:b/>
        </w:rPr>
      </w:pPr>
      <w:r w:rsidRPr="0090006F">
        <w:rPr>
          <w:b/>
        </w:rPr>
        <w:t>SCOPE OF WORK</w:t>
      </w:r>
    </w:p>
    <w:p w14:paraId="766CB37B" w14:textId="77777777" w:rsidR="003E5CEC" w:rsidRPr="0090006F" w:rsidRDefault="003E5CEC" w:rsidP="003E5CEC">
      <w:pPr>
        <w:jc w:val="center"/>
        <w:rPr>
          <w:b/>
        </w:rPr>
      </w:pPr>
    </w:p>
    <w:p w14:paraId="432E7A62" w14:textId="651E5243" w:rsidR="003E5CEC" w:rsidRPr="0000248B" w:rsidRDefault="00AB7074" w:rsidP="00BE58EF">
      <w:pPr>
        <w:jc w:val="both"/>
      </w:pPr>
      <w:r w:rsidRPr="00EA6EEA">
        <w:t>Brunswick City</w:t>
      </w:r>
      <w:r w:rsidR="008005DF" w:rsidRPr="00EA6EEA">
        <w:t xml:space="preserve"> </w:t>
      </w:r>
      <w:r w:rsidR="00682042">
        <w:t>School District</w:t>
      </w:r>
      <w:r w:rsidR="003E5CEC" w:rsidRPr="0000248B">
        <w:t xml:space="preserve"> is soliciting a Request for Proposal for the installation of </w:t>
      </w:r>
      <w:r w:rsidR="00F60833" w:rsidRPr="0000248B">
        <w:t>dark fiber</w:t>
      </w:r>
      <w:r w:rsidR="003E5CEC" w:rsidRPr="0000248B">
        <w:t xml:space="preserve"> service</w:t>
      </w:r>
      <w:r w:rsidR="00BE58EF" w:rsidRPr="0000248B">
        <w:t>s</w:t>
      </w:r>
      <w:r w:rsidR="003E5CEC" w:rsidRPr="0000248B">
        <w:t xml:space="preserve"> </w:t>
      </w:r>
      <w:r w:rsidR="002B334F" w:rsidRPr="0000248B">
        <w:t xml:space="preserve">and associated maintenance </w:t>
      </w:r>
      <w:r w:rsidR="003E5CEC" w:rsidRPr="0000248B">
        <w:t>commenci</w:t>
      </w:r>
      <w:r w:rsidR="00BE58EF" w:rsidRPr="0000248B">
        <w:t>ng with E-rate Funding Y</w:t>
      </w:r>
      <w:r w:rsidR="004B1FA0" w:rsidRPr="0000248B">
        <w:t xml:space="preserve">ear </w:t>
      </w:r>
      <w:r w:rsidR="009615A6" w:rsidRPr="0000248B">
        <w:t>20</w:t>
      </w:r>
      <w:r w:rsidR="00A72CF5" w:rsidRPr="0000248B">
        <w:t>2</w:t>
      </w:r>
      <w:r w:rsidR="00CF785D">
        <w:t>2</w:t>
      </w:r>
      <w:r w:rsidR="003E5CEC" w:rsidRPr="0000248B">
        <w:t xml:space="preserve"> as indicated </w:t>
      </w:r>
      <w:r w:rsidR="005327A1" w:rsidRPr="0000248B">
        <w:t>in Attachment 1</w:t>
      </w:r>
      <w:r w:rsidR="00712A81" w:rsidRPr="0000248B">
        <w:t xml:space="preserve">. </w:t>
      </w:r>
      <w:r w:rsidR="003E5CEC" w:rsidRPr="0000248B">
        <w:t xml:space="preserve">The </w:t>
      </w:r>
      <w:r w:rsidR="00163D5D" w:rsidRPr="0000248B">
        <w:t xml:space="preserve">service should start </w:t>
      </w:r>
      <w:r w:rsidR="009615A6" w:rsidRPr="0000248B">
        <w:t>by Ju</w:t>
      </w:r>
      <w:r w:rsidR="00CC187F" w:rsidRPr="0000248B">
        <w:t>ly</w:t>
      </w:r>
      <w:r w:rsidR="009615A6" w:rsidRPr="0000248B">
        <w:t xml:space="preserve"> </w:t>
      </w:r>
      <w:r w:rsidR="00CC187F" w:rsidRPr="0000248B">
        <w:t>1</w:t>
      </w:r>
      <w:r w:rsidR="009615A6" w:rsidRPr="0000248B">
        <w:t>, 20</w:t>
      </w:r>
      <w:r w:rsidR="00CF785D">
        <w:t>22</w:t>
      </w:r>
      <w:r w:rsidR="003E5CEC" w:rsidRPr="0000248B">
        <w:t xml:space="preserve">.  The </w:t>
      </w:r>
      <w:r w:rsidRPr="00EA6EEA">
        <w:t>Brunswick City</w:t>
      </w:r>
      <w:r w:rsidR="008005DF" w:rsidRPr="00EA6EEA">
        <w:t xml:space="preserve"> </w:t>
      </w:r>
      <w:r w:rsidR="00682042">
        <w:t>School District</w:t>
      </w:r>
      <w:r w:rsidR="003E5CEC" w:rsidRPr="0000248B">
        <w:t xml:space="preserve"> reserves the right to modify the project as</w:t>
      </w:r>
      <w:r w:rsidR="00BE58EF" w:rsidRPr="0000248B">
        <w:t xml:space="preserve"> it</w:t>
      </w:r>
      <w:r w:rsidR="00712A81" w:rsidRPr="0000248B">
        <w:t xml:space="preserve"> deems necessary. </w:t>
      </w:r>
      <w:r w:rsidR="003E5CEC" w:rsidRPr="0000248B">
        <w:t>This RFP and the winning bidder’s response shall become an integral p</w:t>
      </w:r>
      <w:r w:rsidR="00712A81" w:rsidRPr="0000248B">
        <w:t xml:space="preserve">art of the resultant contract. </w:t>
      </w:r>
      <w:r w:rsidR="003E5CEC" w:rsidRPr="0000248B">
        <w:t>The proj</w:t>
      </w:r>
      <w:r w:rsidR="00AF4ED0" w:rsidRPr="0000248B">
        <w:t xml:space="preserve">ect must include termination </w:t>
      </w:r>
      <w:r w:rsidR="00F60833" w:rsidRPr="0000248B">
        <w:t>of fiber strands b</w:t>
      </w:r>
      <w:r w:rsidR="003E5CEC" w:rsidRPr="0000248B">
        <w:t xml:space="preserve">y the vendor at each termination location </w:t>
      </w:r>
      <w:r w:rsidR="00307B63" w:rsidRPr="0000248B">
        <w:t xml:space="preserve">MDF </w:t>
      </w:r>
      <w:r w:rsidR="003E5CEC" w:rsidRPr="0000248B">
        <w:t>(</w:t>
      </w:r>
      <w:r w:rsidRPr="00EA6EEA">
        <w:t>Brunswick City</w:t>
      </w:r>
      <w:r w:rsidR="008005DF" w:rsidRPr="00EA6EEA">
        <w:t xml:space="preserve"> </w:t>
      </w:r>
      <w:r w:rsidR="00682042">
        <w:t>School District</w:t>
      </w:r>
      <w:r w:rsidR="003E5CEC" w:rsidRPr="0000248B">
        <w:t xml:space="preserve"> buildings)</w:t>
      </w:r>
      <w:r w:rsidR="00992807" w:rsidRPr="0000248B">
        <w:t xml:space="preserve"> in an approved fiber termination</w:t>
      </w:r>
      <w:r w:rsidR="00A920F7" w:rsidRPr="0000248B">
        <w:t xml:space="preserve"> enclosure and connect</w:t>
      </w:r>
      <w:r w:rsidR="00C36E71" w:rsidRPr="0000248B">
        <w:t>orized</w:t>
      </w:r>
      <w:r w:rsidR="001111EC" w:rsidRPr="0000248B">
        <w:rPr>
          <w:color w:val="FF0000"/>
        </w:rPr>
        <w:t xml:space="preserve"> </w:t>
      </w:r>
      <w:r w:rsidR="001111EC" w:rsidRPr="0000248B">
        <w:t xml:space="preserve">with </w:t>
      </w:r>
      <w:r w:rsidR="00307B63" w:rsidRPr="0000248B">
        <w:t xml:space="preserve">LC </w:t>
      </w:r>
      <w:r w:rsidR="00E51C21" w:rsidRPr="0000248B">
        <w:t>type conn</w:t>
      </w:r>
      <w:r w:rsidR="00307B63" w:rsidRPr="0000248B">
        <w:t>ectors</w:t>
      </w:r>
      <w:r w:rsidR="003E5CEC" w:rsidRPr="0000248B">
        <w:t>.</w:t>
      </w:r>
      <w:r w:rsidR="00AF4ED0" w:rsidRPr="0000248B">
        <w:t xml:space="preserve">  </w:t>
      </w:r>
      <w:r w:rsidR="00D945C7" w:rsidRPr="0000248B">
        <w:t xml:space="preserve">It is vendor’s discretion whether </w:t>
      </w:r>
      <w:r w:rsidR="00AF4ED0" w:rsidRPr="0000248B">
        <w:t xml:space="preserve">two or four </w:t>
      </w:r>
      <w:r w:rsidR="00D945C7" w:rsidRPr="0000248B">
        <w:t xml:space="preserve">fiber strands </w:t>
      </w:r>
      <w:r w:rsidR="00AF4ED0" w:rsidRPr="0000248B">
        <w:t>per circuit</w:t>
      </w:r>
      <w:r w:rsidR="00D945C7" w:rsidRPr="0000248B">
        <w:t xml:space="preserve"> are provisioned</w:t>
      </w:r>
      <w:r w:rsidR="00AF4ED0" w:rsidRPr="0000248B">
        <w:t>, depending on vendor’s response time at the time of service interruption</w:t>
      </w:r>
      <w:r w:rsidR="00D945C7" w:rsidRPr="0000248B">
        <w:t>.</w:t>
      </w:r>
      <w:r w:rsidR="001111EC" w:rsidRPr="0000248B">
        <w:t xml:space="preserve">  Please indicate whether </w:t>
      </w:r>
      <w:r w:rsidR="00E51C21" w:rsidRPr="0000248B">
        <w:t>2 or 4</w:t>
      </w:r>
      <w:r w:rsidR="001111EC" w:rsidRPr="0000248B">
        <w:t xml:space="preserve"> fiber strands are being utilized in your proposed solution.</w:t>
      </w:r>
    </w:p>
    <w:p w14:paraId="6919CF73" w14:textId="77777777" w:rsidR="003E5CEC" w:rsidRPr="0000248B" w:rsidRDefault="003E5CEC" w:rsidP="00BE58EF">
      <w:pPr>
        <w:jc w:val="both"/>
      </w:pPr>
    </w:p>
    <w:p w14:paraId="1E38646B" w14:textId="3C3F5934" w:rsidR="003E5CEC" w:rsidRPr="0000248B" w:rsidRDefault="003E5CEC" w:rsidP="00BE58EF">
      <w:pPr>
        <w:jc w:val="both"/>
      </w:pPr>
      <w:r w:rsidRPr="0000248B">
        <w:t>The proposal shall include initial installation (non-recurring charges)</w:t>
      </w:r>
      <w:r w:rsidR="002B334F" w:rsidRPr="0000248B">
        <w:t>,</w:t>
      </w:r>
      <w:r w:rsidRPr="0000248B">
        <w:t xml:space="preserve"> monthly recurring service charges</w:t>
      </w:r>
      <w:r w:rsidR="002B334F" w:rsidRPr="0000248B">
        <w:t>, and monthly maintenance charges</w:t>
      </w:r>
      <w:r w:rsidRPr="0000248B">
        <w:t xml:space="preserve"> that shall be priced separately for each service location.  </w:t>
      </w:r>
    </w:p>
    <w:p w14:paraId="74711716" w14:textId="77777777" w:rsidR="003E5CEC" w:rsidRPr="0000248B" w:rsidRDefault="003E5CEC" w:rsidP="00BE58EF">
      <w:pPr>
        <w:jc w:val="both"/>
      </w:pPr>
    </w:p>
    <w:p w14:paraId="346AA0CB" w14:textId="78015AD0" w:rsidR="0000248B" w:rsidRDefault="003E5CEC" w:rsidP="0000248B">
      <w:pPr>
        <w:jc w:val="both"/>
      </w:pPr>
      <w:r w:rsidRPr="0000248B">
        <w:t>Any questions related to the technical aspects of this document should be directed to</w:t>
      </w:r>
      <w:r w:rsidR="002F242C" w:rsidRPr="0000248B">
        <w:t xml:space="preserve"> </w:t>
      </w:r>
      <w:hyperlink r:id="rId7" w:history="1">
        <w:r w:rsidR="00AB7074" w:rsidRPr="00B379E0">
          <w:rPr>
            <w:rStyle w:val="Hyperlink"/>
          </w:rPr>
          <w:t>bruswick.2022@naa.com</w:t>
        </w:r>
      </w:hyperlink>
      <w:r w:rsidR="0000248B" w:rsidRPr="0000248B">
        <w:t>.</w:t>
      </w:r>
    </w:p>
    <w:p w14:paraId="01D188A1" w14:textId="7301E410" w:rsidR="003E5CEC" w:rsidRDefault="003E5CEC" w:rsidP="00BE58EF">
      <w:pPr>
        <w:jc w:val="both"/>
      </w:pPr>
    </w:p>
    <w:p w14:paraId="214F08AD" w14:textId="77777777" w:rsidR="003E5CEC" w:rsidRDefault="003E5CEC" w:rsidP="00C57E69"/>
    <w:p w14:paraId="2629F249" w14:textId="626FC2D3" w:rsidR="00C57E69" w:rsidRDefault="00C57E69" w:rsidP="00C57E69">
      <w:r>
        <w:t>The Hub of the network should be placed at</w:t>
      </w:r>
      <w:r w:rsidR="009615A6">
        <w:t xml:space="preserve"> </w:t>
      </w:r>
      <w:r w:rsidR="00AB7074" w:rsidRPr="00EA6EEA">
        <w:t>Brunswick City</w:t>
      </w:r>
      <w:r w:rsidR="008005DF" w:rsidRPr="00EA6EEA">
        <w:t xml:space="preserve"> </w:t>
      </w:r>
      <w:r w:rsidR="00AB7074" w:rsidRPr="00EA6EEA">
        <w:t>B</w:t>
      </w:r>
      <w:r w:rsidR="00EA6EEA" w:rsidRPr="00EA6EEA">
        <w:t>OE</w:t>
      </w:r>
      <w:r>
        <w:t xml:space="preserve"> (address in table below).</w:t>
      </w:r>
    </w:p>
    <w:p w14:paraId="7406E51D" w14:textId="77777777" w:rsidR="00C57E69" w:rsidRPr="00C57E69" w:rsidRDefault="00C57E69" w:rsidP="00C57E69">
      <w:pPr>
        <w:rPr>
          <w:color w:val="0563C1"/>
          <w:u w:val="single"/>
        </w:rPr>
      </w:pPr>
    </w:p>
    <w:p w14:paraId="700CA398" w14:textId="11FC2DCA" w:rsidR="003E5CEC" w:rsidRPr="0000248B" w:rsidRDefault="003E5CEC" w:rsidP="00C57E69">
      <w:pPr>
        <w:tabs>
          <w:tab w:val="left" w:pos="360"/>
          <w:tab w:val="left" w:pos="720"/>
        </w:tabs>
        <w:ind w:left="720" w:hanging="720"/>
        <w:jc w:val="both"/>
      </w:pPr>
      <w:r w:rsidRPr="0090006F">
        <w:tab/>
      </w:r>
      <w:r w:rsidRPr="0000248B">
        <w:t>●</w:t>
      </w:r>
      <w:r w:rsidRPr="0000248B">
        <w:tab/>
      </w:r>
      <w:proofErr w:type="gramStart"/>
      <w:r w:rsidRPr="0000248B">
        <w:t>The</w:t>
      </w:r>
      <w:proofErr w:type="gramEnd"/>
      <w:r w:rsidRPr="0000248B">
        <w:t xml:space="preserve"> vendor must quote a turn-key solution that will be installed, tested, fully operational, and accepted by </w:t>
      </w:r>
      <w:r w:rsidR="00AB7074" w:rsidRPr="00EA6EEA">
        <w:t>Brunswick City</w:t>
      </w:r>
      <w:r w:rsidR="008005DF" w:rsidRPr="00EA6EEA">
        <w:t xml:space="preserve"> </w:t>
      </w:r>
      <w:r w:rsidR="00682042">
        <w:t>SD</w:t>
      </w:r>
      <w:r w:rsidRPr="0000248B">
        <w:t xml:space="preserve"> within ninety (90) days</w:t>
      </w:r>
      <w:r w:rsidR="00712A81" w:rsidRPr="0000248B">
        <w:t xml:space="preserve"> after issue of purchase order. </w:t>
      </w:r>
      <w:r w:rsidRPr="0000248B">
        <w:t xml:space="preserve">This should occur </w:t>
      </w:r>
      <w:r w:rsidR="00BE58EF" w:rsidRPr="0000248B">
        <w:t xml:space="preserve">in order </w:t>
      </w:r>
      <w:r w:rsidRPr="0000248B">
        <w:t>t</w:t>
      </w:r>
      <w:r w:rsidR="00285568" w:rsidRPr="0000248B">
        <w:t xml:space="preserve">o start services </w:t>
      </w:r>
      <w:r w:rsidR="009615A6" w:rsidRPr="0000248B">
        <w:t>b</w:t>
      </w:r>
      <w:r w:rsidR="00B115B1" w:rsidRPr="0000248B">
        <w:t>y</w:t>
      </w:r>
      <w:r w:rsidR="009615A6" w:rsidRPr="0000248B">
        <w:t xml:space="preserve"> Ju</w:t>
      </w:r>
      <w:r w:rsidR="00CC187F" w:rsidRPr="0000248B">
        <w:t>ly</w:t>
      </w:r>
      <w:r w:rsidR="009615A6" w:rsidRPr="0000248B">
        <w:t xml:space="preserve"> </w:t>
      </w:r>
      <w:r w:rsidR="00CC187F" w:rsidRPr="0000248B">
        <w:t>1</w:t>
      </w:r>
      <w:r w:rsidR="009615A6" w:rsidRPr="0000248B">
        <w:t>, 20</w:t>
      </w:r>
      <w:r w:rsidR="00CF785D">
        <w:t>22</w:t>
      </w:r>
      <w:r w:rsidRPr="0000248B">
        <w:t>. Billing should only begin once all circuits have successfully completed testing and turn-up.</w:t>
      </w:r>
    </w:p>
    <w:p w14:paraId="2FECFAC0" w14:textId="77777777" w:rsidR="003E5CEC" w:rsidRPr="0000248B" w:rsidRDefault="003E5CEC" w:rsidP="00BE58EF">
      <w:pPr>
        <w:tabs>
          <w:tab w:val="left" w:pos="360"/>
          <w:tab w:val="left" w:pos="720"/>
        </w:tabs>
        <w:ind w:left="720" w:hanging="720"/>
        <w:jc w:val="both"/>
      </w:pPr>
    </w:p>
    <w:p w14:paraId="315C6D65" w14:textId="12754B58" w:rsidR="003E5CEC" w:rsidRPr="0000248B" w:rsidRDefault="003E5CEC" w:rsidP="00BE58EF">
      <w:pPr>
        <w:tabs>
          <w:tab w:val="left" w:pos="360"/>
          <w:tab w:val="left" w:pos="720"/>
        </w:tabs>
        <w:ind w:left="720" w:hanging="720"/>
        <w:jc w:val="both"/>
      </w:pPr>
      <w:r w:rsidRPr="0000248B">
        <w:tab/>
        <w:t>●</w:t>
      </w:r>
      <w:r w:rsidRPr="0000248B">
        <w:tab/>
        <w:t xml:space="preserve">In case of service interruption, the vendor must include in their quoted service price a four-hour </w:t>
      </w:r>
      <w:r w:rsidRPr="0000248B">
        <w:rPr>
          <w:i/>
        </w:rPr>
        <w:t>“back in service”</w:t>
      </w:r>
      <w:r w:rsidRPr="0000248B">
        <w:t xml:space="preserve"> response time</w:t>
      </w:r>
      <w:r w:rsidR="00AF4ED0" w:rsidRPr="0000248B">
        <w:t>. The</w:t>
      </w:r>
      <w:r w:rsidR="00BE58EF" w:rsidRPr="0000248B">
        <w:t xml:space="preserve"> starting point of this response time should be</w:t>
      </w:r>
      <w:r w:rsidRPr="0000248B">
        <w:t xml:space="preserve"> from the time of notification by an authorized </w:t>
      </w:r>
      <w:r w:rsidR="00AB7074" w:rsidRPr="00EA6EEA">
        <w:t>Brunswick City</w:t>
      </w:r>
      <w:r w:rsidR="008005DF" w:rsidRPr="00EA6EEA">
        <w:t xml:space="preserve"> </w:t>
      </w:r>
      <w:r w:rsidR="00682042">
        <w:t>SD</w:t>
      </w:r>
      <w:r w:rsidRPr="0000248B">
        <w:t xml:space="preserve"> representative</w:t>
      </w:r>
      <w:r w:rsidR="00712A81" w:rsidRPr="0000248B">
        <w:t xml:space="preserve"> and the service should occur</w:t>
      </w:r>
      <w:r w:rsidRPr="0000248B">
        <w:t xml:space="preserve"> during regular b</w:t>
      </w:r>
      <w:r w:rsidR="00D945C7" w:rsidRPr="0000248B">
        <w:t>usiness hours.</w:t>
      </w:r>
    </w:p>
    <w:p w14:paraId="41DD86C5" w14:textId="77777777" w:rsidR="003E5CEC" w:rsidRPr="0000248B" w:rsidRDefault="003E5CEC" w:rsidP="00BE58EF">
      <w:pPr>
        <w:tabs>
          <w:tab w:val="left" w:pos="360"/>
          <w:tab w:val="left" w:pos="720"/>
        </w:tabs>
        <w:ind w:left="720" w:hanging="720"/>
        <w:jc w:val="both"/>
      </w:pPr>
    </w:p>
    <w:p w14:paraId="51B1AF50" w14:textId="38D821D9" w:rsidR="003E5CEC" w:rsidRPr="0000248B" w:rsidRDefault="003E5CEC" w:rsidP="00F60833">
      <w:pPr>
        <w:tabs>
          <w:tab w:val="left" w:pos="360"/>
          <w:tab w:val="left" w:pos="720"/>
        </w:tabs>
        <w:ind w:left="720" w:hanging="720"/>
        <w:jc w:val="both"/>
      </w:pPr>
      <w:r w:rsidRPr="0000248B">
        <w:tab/>
        <w:t>●</w:t>
      </w:r>
      <w:r w:rsidRPr="0000248B">
        <w:tab/>
        <w:t>The vendor must include an explanation of the capabilities of their centralized network testing, trouble correction system, an</w:t>
      </w:r>
      <w:r w:rsidR="00712A81" w:rsidRPr="0000248B">
        <w:t xml:space="preserve">d procedures utilized during a service outage. </w:t>
      </w:r>
      <w:r w:rsidRPr="0000248B">
        <w:t xml:space="preserve">In addition, the </w:t>
      </w:r>
      <w:r w:rsidR="00AB7074" w:rsidRPr="00EA6EEA">
        <w:t>Brunswick City</w:t>
      </w:r>
      <w:r w:rsidR="008005DF" w:rsidRPr="00EA6EEA">
        <w:t xml:space="preserve"> </w:t>
      </w:r>
      <w:r w:rsidR="00682042">
        <w:t>SD</w:t>
      </w:r>
      <w:r w:rsidRPr="0000248B">
        <w:t xml:space="preserve"> </w:t>
      </w:r>
      <w:r w:rsidR="00F60833" w:rsidRPr="0000248B">
        <w:t>will</w:t>
      </w:r>
      <w:r w:rsidRPr="0000248B">
        <w:t xml:space="preserve"> allow the </w:t>
      </w:r>
      <w:r w:rsidR="00F60833" w:rsidRPr="0000248B">
        <w:t>vendor</w:t>
      </w:r>
      <w:r w:rsidRPr="0000248B">
        <w:t xml:space="preserve"> to </w:t>
      </w:r>
      <w:r w:rsidR="00F60833" w:rsidRPr="0000248B">
        <w:t>connect to</w:t>
      </w:r>
      <w:r w:rsidRPr="0000248B">
        <w:t xml:space="preserve"> the </w:t>
      </w:r>
      <w:r w:rsidR="00F60833" w:rsidRPr="0000248B">
        <w:t>network for the purposes of trouble shooting and fault location</w:t>
      </w:r>
      <w:r w:rsidR="00AF4ED0" w:rsidRPr="0000248B">
        <w:t xml:space="preserve"> at multiple</w:t>
      </w:r>
      <w:r w:rsidRPr="0000248B">
        <w:t xml:space="preserve"> switch ports through a web interface. </w:t>
      </w:r>
      <w:r w:rsidR="00F37EAB" w:rsidRPr="0000248B">
        <w:t xml:space="preserve"> </w:t>
      </w:r>
      <w:r w:rsidRPr="0000248B">
        <w:t>Please provide screen shots of the interface</w:t>
      </w:r>
      <w:r w:rsidR="00F60833" w:rsidRPr="0000248B">
        <w:t xml:space="preserve"> required</w:t>
      </w:r>
      <w:r w:rsidRPr="0000248B">
        <w:t>.</w:t>
      </w:r>
    </w:p>
    <w:p w14:paraId="289F5F0A" w14:textId="77777777" w:rsidR="003E5CEC" w:rsidRPr="0000248B" w:rsidRDefault="003E5CEC" w:rsidP="00BE58EF">
      <w:pPr>
        <w:tabs>
          <w:tab w:val="left" w:pos="360"/>
          <w:tab w:val="left" w:pos="720"/>
        </w:tabs>
        <w:ind w:left="720" w:hanging="720"/>
        <w:jc w:val="both"/>
      </w:pPr>
    </w:p>
    <w:p w14:paraId="050DD2CF" w14:textId="5697421F" w:rsidR="003E5CEC" w:rsidRPr="0000248B" w:rsidRDefault="003E5CEC" w:rsidP="00BE58EF">
      <w:pPr>
        <w:tabs>
          <w:tab w:val="left" w:pos="360"/>
          <w:tab w:val="left" w:pos="720"/>
        </w:tabs>
        <w:ind w:left="720" w:hanging="720"/>
        <w:jc w:val="both"/>
      </w:pPr>
      <w:r w:rsidRPr="0000248B">
        <w:tab/>
        <w:t>●</w:t>
      </w:r>
      <w:r w:rsidRPr="0000248B">
        <w:tab/>
        <w:t xml:space="preserve">Preference will be given to the provider who can offer </w:t>
      </w:r>
      <w:r w:rsidR="00AB7074" w:rsidRPr="00EA6EEA">
        <w:t>Brunswick City</w:t>
      </w:r>
      <w:r w:rsidR="008005DF" w:rsidRPr="00EA6EEA">
        <w:t xml:space="preserve"> </w:t>
      </w:r>
      <w:r w:rsidR="00682042">
        <w:t>SD</w:t>
      </w:r>
      <w:r w:rsidRPr="0000248B">
        <w:t xml:space="preserve">-wide services via a turn-key proposal rather than via subcontracting services or lease/resale. Please specify in detail the extent if any of services that are intended to be provided by a subcontractor or through lease/resale. </w:t>
      </w:r>
    </w:p>
    <w:p w14:paraId="7E5D104F" w14:textId="77777777" w:rsidR="003E5CEC" w:rsidRPr="0000248B" w:rsidRDefault="003E5CEC" w:rsidP="00BE58EF">
      <w:pPr>
        <w:tabs>
          <w:tab w:val="left" w:pos="360"/>
          <w:tab w:val="left" w:pos="720"/>
        </w:tabs>
        <w:ind w:left="720" w:hanging="720"/>
        <w:jc w:val="both"/>
      </w:pPr>
    </w:p>
    <w:p w14:paraId="5347A0FB" w14:textId="01400D45" w:rsidR="003E5CEC" w:rsidRPr="0000248B" w:rsidRDefault="003E5CEC" w:rsidP="00BE58EF">
      <w:pPr>
        <w:tabs>
          <w:tab w:val="left" w:pos="360"/>
          <w:tab w:val="left" w:pos="720"/>
        </w:tabs>
        <w:ind w:left="720" w:hanging="720"/>
        <w:jc w:val="both"/>
      </w:pPr>
      <w:r w:rsidRPr="0000248B">
        <w:tab/>
        <w:t>●</w:t>
      </w:r>
      <w:r w:rsidRPr="0000248B">
        <w:tab/>
      </w:r>
      <w:r w:rsidR="00AB7074" w:rsidRPr="0068279D">
        <w:t>Brunswick City</w:t>
      </w:r>
      <w:r w:rsidR="008005DF" w:rsidRPr="0068279D">
        <w:t xml:space="preserve"> </w:t>
      </w:r>
      <w:r w:rsidR="00682042">
        <w:t>SD</w:t>
      </w:r>
      <w:r w:rsidRPr="0000248B">
        <w:t xml:space="preserve"> reserves the right to award to multiple vendors, selecting portions of the vendors’ solutions best suitable </w:t>
      </w:r>
      <w:r w:rsidRPr="0068279D">
        <w:t xml:space="preserve">for </w:t>
      </w:r>
      <w:r w:rsidR="00AB7074" w:rsidRPr="0068279D">
        <w:t>Brunswick City</w:t>
      </w:r>
      <w:r w:rsidR="008005DF" w:rsidRPr="0068279D">
        <w:t xml:space="preserve"> </w:t>
      </w:r>
      <w:r w:rsidR="00682042">
        <w:t>SD</w:t>
      </w:r>
      <w:r w:rsidRPr="0000248B">
        <w:t>’s needs.</w:t>
      </w:r>
    </w:p>
    <w:p w14:paraId="7DF7A7CE" w14:textId="77777777" w:rsidR="003E5CEC" w:rsidRPr="0000248B" w:rsidRDefault="003E5CEC" w:rsidP="00BE58EF">
      <w:pPr>
        <w:tabs>
          <w:tab w:val="left" w:pos="360"/>
          <w:tab w:val="left" w:pos="720"/>
        </w:tabs>
        <w:ind w:left="720" w:hanging="720"/>
        <w:jc w:val="both"/>
      </w:pPr>
    </w:p>
    <w:p w14:paraId="20ED75E3" w14:textId="77777777" w:rsidR="003E5CEC" w:rsidRPr="0000248B" w:rsidRDefault="003E5CEC" w:rsidP="00BE58EF">
      <w:pPr>
        <w:tabs>
          <w:tab w:val="left" w:pos="360"/>
          <w:tab w:val="left" w:pos="720"/>
        </w:tabs>
        <w:ind w:left="720" w:hanging="720"/>
        <w:jc w:val="both"/>
      </w:pPr>
      <w:r w:rsidRPr="0000248B">
        <w:tab/>
        <w:t xml:space="preserve">● </w:t>
      </w:r>
      <w:r w:rsidRPr="0000248B">
        <w:tab/>
        <w:t xml:space="preserve">Vendors must include a copy of their service agreement with their proposal.  </w:t>
      </w:r>
    </w:p>
    <w:p w14:paraId="50D0363E" w14:textId="77777777" w:rsidR="003E5CEC" w:rsidRPr="0000248B" w:rsidRDefault="003E5CEC" w:rsidP="00BE58EF">
      <w:pPr>
        <w:tabs>
          <w:tab w:val="left" w:pos="360"/>
          <w:tab w:val="left" w:pos="720"/>
        </w:tabs>
        <w:ind w:left="720" w:hanging="720"/>
        <w:jc w:val="both"/>
      </w:pPr>
    </w:p>
    <w:p w14:paraId="32434B09" w14:textId="146EE45A" w:rsidR="003E5CEC" w:rsidRPr="0000248B" w:rsidRDefault="003E5CEC" w:rsidP="00BE58EF">
      <w:pPr>
        <w:tabs>
          <w:tab w:val="left" w:pos="360"/>
          <w:tab w:val="left" w:pos="720"/>
        </w:tabs>
        <w:ind w:left="720" w:hanging="720"/>
        <w:jc w:val="both"/>
      </w:pPr>
      <w:r w:rsidRPr="0000248B">
        <w:tab/>
        <w:t>●</w:t>
      </w:r>
      <w:r w:rsidRPr="0000248B">
        <w:tab/>
        <w:t xml:space="preserve">The vendor’s proposal price shall be </w:t>
      </w:r>
      <w:r w:rsidR="0045720B" w:rsidRPr="0000248B">
        <w:t xml:space="preserve">quoted over the period of one, three, </w:t>
      </w:r>
      <w:r w:rsidR="002E76CE" w:rsidRPr="0000248B">
        <w:t xml:space="preserve">four, </w:t>
      </w:r>
      <w:r w:rsidR="0045720B" w:rsidRPr="0000248B">
        <w:t>five</w:t>
      </w:r>
      <w:r w:rsidR="00B115B1" w:rsidRPr="0000248B">
        <w:t xml:space="preserve">, and ten </w:t>
      </w:r>
      <w:r w:rsidR="0045720B" w:rsidRPr="0000248B">
        <w:t>years. Please quote all available options.</w:t>
      </w:r>
    </w:p>
    <w:p w14:paraId="29CEE2B9" w14:textId="77777777" w:rsidR="0045720B" w:rsidRPr="0000248B" w:rsidRDefault="0045720B" w:rsidP="00BE58EF">
      <w:pPr>
        <w:tabs>
          <w:tab w:val="left" w:pos="360"/>
          <w:tab w:val="left" w:pos="720"/>
        </w:tabs>
        <w:ind w:left="720" w:hanging="720"/>
        <w:jc w:val="both"/>
      </w:pPr>
    </w:p>
    <w:p w14:paraId="5AA25902" w14:textId="00DD90D2" w:rsidR="003E5CEC" w:rsidRPr="0090006F" w:rsidRDefault="003E5CEC" w:rsidP="00BE58EF">
      <w:pPr>
        <w:tabs>
          <w:tab w:val="left" w:pos="360"/>
          <w:tab w:val="left" w:pos="720"/>
        </w:tabs>
        <w:ind w:left="720" w:hanging="720"/>
        <w:jc w:val="both"/>
      </w:pPr>
      <w:r w:rsidRPr="0000248B">
        <w:tab/>
        <w:t>●</w:t>
      </w:r>
      <w:r w:rsidRPr="0000248B">
        <w:tab/>
      </w:r>
      <w:r w:rsidR="00AB7074" w:rsidRPr="0068279D">
        <w:t>Brunswick City</w:t>
      </w:r>
      <w:r w:rsidR="008005DF" w:rsidRPr="0068279D">
        <w:t xml:space="preserve"> </w:t>
      </w:r>
      <w:r w:rsidR="00682042">
        <w:t>SD</w:t>
      </w:r>
      <w:r w:rsidRPr="0000248B">
        <w:t xml:space="preserve"> will select the most cost effective, most qualified, and most responsive and responsible bidder</w:t>
      </w:r>
      <w:r w:rsidR="00712A81" w:rsidRPr="0000248B">
        <w:t>(</w:t>
      </w:r>
      <w:r w:rsidRPr="0000248B">
        <w:t>s</w:t>
      </w:r>
      <w:r w:rsidR="00712A81" w:rsidRPr="0000248B">
        <w:t xml:space="preserve">) when making the award. </w:t>
      </w:r>
      <w:r w:rsidRPr="0000248B">
        <w:t>The evaluation of each proposal will have the heaviest weight assigned to price</w:t>
      </w:r>
      <w:r w:rsidR="00E61919" w:rsidRPr="0000248B">
        <w:t>,</w:t>
      </w:r>
      <w:r w:rsidRPr="0000248B">
        <w:t xml:space="preserve"> (complete installation costs, all other one-time costs, and monthly recurring costs for a period of the contract duration).  Evaluation will also be based</w:t>
      </w:r>
      <w:r w:rsidR="00210F16" w:rsidRPr="0000248B">
        <w:t xml:space="preserve"> on, but not limited to,</w:t>
      </w:r>
      <w:r w:rsidRPr="0000248B">
        <w:t xml:space="preserve"> prior experience of </w:t>
      </w:r>
      <w:r w:rsidR="00AB7074" w:rsidRPr="0068279D">
        <w:t>Brunswick City</w:t>
      </w:r>
      <w:r w:rsidR="008005DF" w:rsidRPr="0068279D">
        <w:t xml:space="preserve"> </w:t>
      </w:r>
      <w:r w:rsidR="00682042">
        <w:t>SD</w:t>
      </w:r>
      <w:r w:rsidRPr="0000248B">
        <w:t xml:space="preserve"> with the respondent, technical capability and quality of work performed in other networks, </w:t>
      </w:r>
      <w:r w:rsidR="00E61919" w:rsidRPr="0000248B">
        <w:t>and qualifi</w:t>
      </w:r>
      <w:r w:rsidR="00E61919">
        <w:t>cation of personnel.</w:t>
      </w:r>
      <w:r w:rsidR="00712A81" w:rsidRPr="0090006F">
        <w:t xml:space="preserve"> </w:t>
      </w:r>
      <w:r w:rsidR="00210F16">
        <w:t>Additional evaluation criteria may include t</w:t>
      </w:r>
      <w:r w:rsidRPr="0090006F">
        <w:t xml:space="preserve">he ability </w:t>
      </w:r>
      <w:r w:rsidR="00E61919">
        <w:t>to provide a turn-key solution</w:t>
      </w:r>
      <w:r w:rsidRPr="0090006F">
        <w:t xml:space="preserve">, and the ability of the </w:t>
      </w:r>
      <w:r w:rsidR="00E91DE1" w:rsidRPr="0090006F">
        <w:t>vendor</w:t>
      </w:r>
      <w:r w:rsidRPr="0090006F">
        <w:t xml:space="preserve"> to </w:t>
      </w:r>
      <w:r w:rsidR="00E91DE1" w:rsidRPr="0090006F">
        <w:t>connect to the network</w:t>
      </w:r>
      <w:r w:rsidR="00E61919">
        <w:t xml:space="preserve"> through a web portal</w:t>
      </w:r>
      <w:r w:rsidRPr="0090006F">
        <w:t>.</w:t>
      </w:r>
      <w:r w:rsidR="00015D73">
        <w:t xml:space="preserve">  </w:t>
      </w:r>
      <w:r w:rsidR="00015D73" w:rsidRPr="00CF785D">
        <w:t>The District reserves the right to use additional criteria as needed.</w:t>
      </w:r>
    </w:p>
    <w:p w14:paraId="213D792C" w14:textId="77777777" w:rsidR="003E5CEC" w:rsidRPr="0090006F" w:rsidRDefault="003E5CEC" w:rsidP="00BE58EF">
      <w:pPr>
        <w:tabs>
          <w:tab w:val="left" w:pos="360"/>
          <w:tab w:val="left" w:pos="720"/>
        </w:tabs>
        <w:ind w:left="720" w:hanging="720"/>
        <w:jc w:val="both"/>
      </w:pPr>
    </w:p>
    <w:p w14:paraId="4E5E3F7C" w14:textId="0A1679FE" w:rsidR="003E5CEC" w:rsidRPr="0090006F" w:rsidRDefault="003E5CEC" w:rsidP="00BE58EF">
      <w:pPr>
        <w:tabs>
          <w:tab w:val="left" w:pos="360"/>
          <w:tab w:val="left" w:pos="720"/>
        </w:tabs>
        <w:ind w:left="720" w:hanging="720"/>
        <w:jc w:val="both"/>
      </w:pPr>
      <w:r w:rsidRPr="0090006F">
        <w:tab/>
        <w:t>●</w:t>
      </w:r>
      <w:r w:rsidRPr="0090006F">
        <w:tab/>
        <w:t xml:space="preserve">The winning vendor will be required to have or </w:t>
      </w:r>
      <w:r w:rsidR="00712A81" w:rsidRPr="0090006F">
        <w:t xml:space="preserve">be willing to </w:t>
      </w:r>
      <w:r w:rsidRPr="0090006F">
        <w:t>obtain a SPIN number before the start of service and submit a Service Provider Invoice Form directly to USAC pursuant to E-rate procedures establis</w:t>
      </w:r>
      <w:r w:rsidR="00712A81" w:rsidRPr="0090006F">
        <w:t xml:space="preserve">hed by the federal government. </w:t>
      </w:r>
      <w:r w:rsidRPr="0090006F">
        <w:t>The winning vendor will be required to comply with all applicable E-rate rules and regulations.</w:t>
      </w:r>
    </w:p>
    <w:p w14:paraId="10B66239" w14:textId="77777777" w:rsidR="003E5CEC" w:rsidRPr="0090006F" w:rsidRDefault="003E5CEC" w:rsidP="00BE58EF">
      <w:pPr>
        <w:tabs>
          <w:tab w:val="left" w:pos="360"/>
          <w:tab w:val="left" w:pos="720"/>
        </w:tabs>
        <w:ind w:left="720" w:hanging="720"/>
        <w:jc w:val="both"/>
      </w:pPr>
    </w:p>
    <w:p w14:paraId="2740BAD5" w14:textId="2AA5C415" w:rsidR="00962159" w:rsidRPr="0090006F" w:rsidRDefault="003E5CEC" w:rsidP="00BE58EF">
      <w:pPr>
        <w:tabs>
          <w:tab w:val="left" w:pos="360"/>
          <w:tab w:val="left" w:pos="720"/>
        </w:tabs>
        <w:ind w:left="720" w:hanging="720"/>
        <w:jc w:val="both"/>
      </w:pPr>
      <w:r w:rsidRPr="0090006F">
        <w:tab/>
        <w:t>●</w:t>
      </w:r>
      <w:r w:rsidRPr="0090006F">
        <w:tab/>
        <w:t>The vendor shall provide a physical and logical Network Drawing of proposed network in Visio format and PDF format.</w:t>
      </w:r>
    </w:p>
    <w:p w14:paraId="7AE78D5C" w14:textId="77777777" w:rsidR="007C5C67" w:rsidRPr="0090006F" w:rsidRDefault="007C5C67" w:rsidP="00BE58EF">
      <w:pPr>
        <w:pStyle w:val="ListParagraph"/>
        <w:tabs>
          <w:tab w:val="left" w:pos="360"/>
          <w:tab w:val="left" w:pos="720"/>
        </w:tabs>
        <w:ind w:hanging="720"/>
      </w:pPr>
    </w:p>
    <w:p w14:paraId="439F5FAD" w14:textId="6DFB18B6" w:rsidR="00E12C55" w:rsidRPr="0000248B" w:rsidRDefault="007C5C67" w:rsidP="00BE58EF">
      <w:pPr>
        <w:pStyle w:val="ListParagraph"/>
        <w:tabs>
          <w:tab w:val="left" w:pos="720"/>
        </w:tabs>
      </w:pPr>
      <w:r w:rsidRPr="0090006F">
        <w:rPr>
          <w:sz w:val="24"/>
        </w:rPr>
        <w:t>●</w:t>
      </w:r>
      <w:r w:rsidRPr="0090006F">
        <w:rPr>
          <w:sz w:val="24"/>
        </w:rPr>
        <w:tab/>
        <w:t xml:space="preserve">Each year, during the renewal process, price drops should be included as part of the </w:t>
      </w:r>
      <w:r w:rsidRPr="0000248B">
        <w:rPr>
          <w:sz w:val="24"/>
        </w:rPr>
        <w:t>renewal process, as applicable, and included in signature documents for renewal.</w:t>
      </w:r>
    </w:p>
    <w:p w14:paraId="0BAD68D6" w14:textId="77777777" w:rsidR="00962159" w:rsidRPr="0000248B" w:rsidRDefault="00962159" w:rsidP="00BE58EF">
      <w:pPr>
        <w:tabs>
          <w:tab w:val="left" w:pos="360"/>
          <w:tab w:val="left" w:pos="720"/>
        </w:tabs>
        <w:ind w:left="720" w:hanging="720"/>
        <w:jc w:val="both"/>
      </w:pPr>
    </w:p>
    <w:p w14:paraId="5B906AE7" w14:textId="14C78C28" w:rsidR="004B6363" w:rsidRDefault="00BB32BC" w:rsidP="004B6363">
      <w:pPr>
        <w:tabs>
          <w:tab w:val="left" w:pos="360"/>
          <w:tab w:val="left" w:pos="720"/>
        </w:tabs>
        <w:ind w:left="720" w:hanging="720"/>
        <w:jc w:val="both"/>
      </w:pPr>
      <w:r w:rsidRPr="0000248B">
        <w:tab/>
        <w:t>●</w:t>
      </w:r>
      <w:r w:rsidRPr="0000248B">
        <w:tab/>
      </w:r>
      <w:r w:rsidR="00DC0A34" w:rsidRPr="0000248B">
        <w:t xml:space="preserve">In the case of </w:t>
      </w:r>
      <w:r w:rsidR="00DC0A34" w:rsidRPr="0068279D">
        <w:t xml:space="preserve">a </w:t>
      </w:r>
      <w:r w:rsidR="00AB7074" w:rsidRPr="0068279D">
        <w:t>Brunswick City</w:t>
      </w:r>
      <w:r w:rsidR="008005DF" w:rsidRPr="0068279D">
        <w:t xml:space="preserve"> </w:t>
      </w:r>
      <w:r w:rsidR="00682042">
        <w:t>SD</w:t>
      </w:r>
      <w:r w:rsidR="00DC0A34" w:rsidRPr="0000248B">
        <w:t xml:space="preserve"> location closure, vendor will release the </w:t>
      </w:r>
      <w:r w:rsidR="00AB7074" w:rsidRPr="0068279D">
        <w:t xml:space="preserve">Brunswick City </w:t>
      </w:r>
      <w:r w:rsidR="00682042" w:rsidRPr="0068279D">
        <w:t>SD</w:t>
      </w:r>
      <w:r w:rsidR="00DC0A34" w:rsidRPr="0068279D">
        <w:t xml:space="preserve"> from the o</w:t>
      </w:r>
      <w:bookmarkStart w:id="0" w:name="_GoBack"/>
      <w:bookmarkEnd w:id="0"/>
      <w:r w:rsidR="00DC0A34" w:rsidRPr="0000248B">
        <w:t xml:space="preserve">bligation for that specific </w:t>
      </w:r>
      <w:r w:rsidR="004B6363" w:rsidRPr="0000248B">
        <w:t>fiber strands</w:t>
      </w:r>
      <w:r w:rsidR="00E91DE1" w:rsidRPr="0000248B">
        <w:t xml:space="preserve"> run</w:t>
      </w:r>
      <w:r w:rsidR="004B6363" w:rsidRPr="0000248B">
        <w:t xml:space="preserve"> without termination charges or penalties during the course of the contract.</w:t>
      </w:r>
    </w:p>
    <w:p w14:paraId="4E620D8A" w14:textId="77777777" w:rsidR="004B6363" w:rsidRPr="00EE0D56" w:rsidRDefault="004B6363" w:rsidP="004B6363">
      <w:pPr>
        <w:tabs>
          <w:tab w:val="left" w:pos="360"/>
          <w:tab w:val="left" w:pos="720"/>
        </w:tabs>
        <w:ind w:left="720" w:hanging="720"/>
        <w:jc w:val="both"/>
      </w:pPr>
    </w:p>
    <w:p w14:paraId="363DE356" w14:textId="76FCCEA4" w:rsidR="00962159" w:rsidRDefault="00962159" w:rsidP="00712A81">
      <w:pPr>
        <w:tabs>
          <w:tab w:val="left" w:pos="360"/>
          <w:tab w:val="left" w:pos="720"/>
        </w:tabs>
        <w:ind w:left="720" w:hanging="720"/>
        <w:jc w:val="both"/>
      </w:pPr>
    </w:p>
    <w:p w14:paraId="3557ECAB" w14:textId="77777777" w:rsidR="001D3B1D" w:rsidRPr="00EE0D56" w:rsidRDefault="001D3B1D" w:rsidP="00712A81">
      <w:pPr>
        <w:tabs>
          <w:tab w:val="left" w:pos="360"/>
          <w:tab w:val="left" w:pos="720"/>
        </w:tabs>
        <w:ind w:left="720" w:hanging="720"/>
        <w:jc w:val="both"/>
      </w:pPr>
    </w:p>
    <w:p w14:paraId="7F473919" w14:textId="77777777" w:rsidR="00C03A3F" w:rsidRPr="00EE0D56" w:rsidRDefault="00C03A3F" w:rsidP="00712A81">
      <w:pPr>
        <w:tabs>
          <w:tab w:val="left" w:pos="720"/>
          <w:tab w:val="left" w:pos="1080"/>
        </w:tabs>
        <w:ind w:left="1080" w:hanging="1080"/>
        <w:jc w:val="both"/>
        <w:outlineLvl w:val="0"/>
        <w:rPr>
          <w:b/>
        </w:rPr>
      </w:pPr>
    </w:p>
    <w:p w14:paraId="0DF65764" w14:textId="77777777" w:rsidR="00992807" w:rsidRPr="00043C7F" w:rsidRDefault="00992807" w:rsidP="00992807">
      <w:pPr>
        <w:tabs>
          <w:tab w:val="left" w:pos="720"/>
        </w:tabs>
        <w:jc w:val="both"/>
        <w:outlineLvl w:val="0"/>
        <w:rPr>
          <w:b/>
        </w:rPr>
      </w:pPr>
      <w:r>
        <w:rPr>
          <w:b/>
        </w:rPr>
        <w:t xml:space="preserve">ATTACHMENT 1:  LIST OF LOCATIONS REQUIRING SERVICE. </w:t>
      </w:r>
      <w:r w:rsidRPr="00CC1A92">
        <w:rPr>
          <w:b/>
        </w:rPr>
        <w:t>PLEASE PROVIDE PRICING FO</w:t>
      </w:r>
      <w:r w:rsidRPr="00043C7F">
        <w:rPr>
          <w:b/>
        </w:rPr>
        <w:t>R EACH OPTION AT EACH LOCATION.</w:t>
      </w:r>
    </w:p>
    <w:p w14:paraId="3E833E84" w14:textId="77777777" w:rsidR="00992807" w:rsidRPr="00043C7F" w:rsidRDefault="00992807" w:rsidP="00992807">
      <w:pPr>
        <w:tabs>
          <w:tab w:val="left" w:pos="720"/>
        </w:tabs>
        <w:jc w:val="both"/>
        <w:outlineLvl w:val="0"/>
        <w:rPr>
          <w:b/>
        </w:rPr>
      </w:pP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2"/>
        <w:gridCol w:w="3258"/>
        <w:gridCol w:w="2610"/>
      </w:tblGrid>
      <w:tr w:rsidR="00992807" w:rsidRPr="00043C7F" w14:paraId="4E534A5D" w14:textId="77777777" w:rsidTr="00DE54BA">
        <w:trPr>
          <w:trHeight w:val="297"/>
          <w:jc w:val="center"/>
        </w:trPr>
        <w:tc>
          <w:tcPr>
            <w:tcW w:w="3132" w:type="dxa"/>
            <w:vAlign w:val="bottom"/>
          </w:tcPr>
          <w:p w14:paraId="4C0227B8" w14:textId="77777777" w:rsidR="00992807" w:rsidRPr="00043C7F" w:rsidRDefault="00992807" w:rsidP="00172F42">
            <w:r w:rsidRPr="00043C7F">
              <w:rPr>
                <w:rFonts w:ascii="Arial" w:hAnsi="Arial" w:cs="Arial"/>
                <w:sz w:val="20"/>
                <w:szCs w:val="20"/>
              </w:rPr>
              <w:t>Entity Name</w:t>
            </w:r>
          </w:p>
        </w:tc>
        <w:tc>
          <w:tcPr>
            <w:tcW w:w="3258" w:type="dxa"/>
            <w:vAlign w:val="bottom"/>
          </w:tcPr>
          <w:p w14:paraId="09BA888D" w14:textId="77777777" w:rsidR="00992807" w:rsidRPr="00043C7F" w:rsidRDefault="00992807" w:rsidP="00172F42">
            <w:pPr>
              <w:rPr>
                <w:rFonts w:ascii="Arial" w:hAnsi="Arial" w:cs="Arial"/>
                <w:sz w:val="20"/>
                <w:szCs w:val="20"/>
              </w:rPr>
            </w:pPr>
            <w:r w:rsidRPr="00043C7F">
              <w:rPr>
                <w:rFonts w:ascii="Arial" w:hAnsi="Arial" w:cs="Arial"/>
                <w:sz w:val="20"/>
                <w:szCs w:val="20"/>
              </w:rPr>
              <w:t>Physical Address</w:t>
            </w:r>
          </w:p>
        </w:tc>
        <w:tc>
          <w:tcPr>
            <w:tcW w:w="2610" w:type="dxa"/>
            <w:vAlign w:val="bottom"/>
          </w:tcPr>
          <w:p w14:paraId="5415405E" w14:textId="15626E72" w:rsidR="00992807" w:rsidRPr="00043C7F" w:rsidRDefault="00992807" w:rsidP="00172F42">
            <w:pPr>
              <w:rPr>
                <w:rFonts w:ascii="Arial" w:hAnsi="Arial" w:cs="Arial"/>
                <w:sz w:val="20"/>
                <w:szCs w:val="20"/>
              </w:rPr>
            </w:pPr>
            <w:r w:rsidRPr="00043C7F">
              <w:rPr>
                <w:rFonts w:ascii="Arial" w:hAnsi="Arial" w:cs="Arial"/>
                <w:sz w:val="20"/>
                <w:szCs w:val="20"/>
              </w:rPr>
              <w:t>Number of Fiber Strands</w:t>
            </w:r>
          </w:p>
        </w:tc>
      </w:tr>
      <w:tr w:rsidR="00992807" w14:paraId="7AF0A647" w14:textId="77777777" w:rsidTr="00DE5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9"/>
          <w:jc w:val="center"/>
        </w:trPr>
        <w:tc>
          <w:tcPr>
            <w:tcW w:w="31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75972F" w14:textId="4CB578CB" w:rsidR="00992807" w:rsidRPr="00043C7F" w:rsidRDefault="00AC146C" w:rsidP="00172F42">
            <w:pPr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B</w:t>
            </w:r>
            <w:r w:rsidR="003E07F6">
              <w:rPr>
                <w:rFonts w:ascii="Arial" w:hAnsi="Arial" w:cs="Arial"/>
                <w:sz w:val="16"/>
                <w:szCs w:val="20"/>
              </w:rPr>
              <w:t>OE</w:t>
            </w:r>
            <w:r w:rsidR="00E75BC7" w:rsidRPr="00043C7F">
              <w:rPr>
                <w:rFonts w:ascii="Arial" w:hAnsi="Arial" w:cs="Arial"/>
                <w:sz w:val="16"/>
                <w:szCs w:val="20"/>
              </w:rPr>
              <w:t xml:space="preserve"> A Location </w:t>
            </w:r>
            <w:r w:rsidR="00154C48">
              <w:rPr>
                <w:rFonts w:ascii="Arial" w:hAnsi="Arial" w:cs="Arial"/>
                <w:sz w:val="16"/>
                <w:szCs w:val="20"/>
              </w:rPr>
              <w:t>HUB</w:t>
            </w:r>
          </w:p>
        </w:tc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35CE86" w14:textId="2EEE672D" w:rsidR="00992807" w:rsidRPr="00043C7F" w:rsidRDefault="003E07F6" w:rsidP="00CC187F">
            <w:pPr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3643</w:t>
            </w:r>
            <w:r w:rsidR="00E75BC7" w:rsidRPr="00043C7F">
              <w:rPr>
                <w:rFonts w:ascii="Arial" w:hAnsi="Arial" w:cs="Arial"/>
                <w:sz w:val="16"/>
                <w:szCs w:val="20"/>
              </w:rPr>
              <w:t xml:space="preserve"> Center Rd.</w:t>
            </w:r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CC76" w14:textId="6F83ECB1" w:rsidR="00992807" w:rsidRPr="00FB4762" w:rsidRDefault="00B115B1" w:rsidP="00E51C21">
            <w:pPr>
              <w:rPr>
                <w:rFonts w:ascii="Arial" w:hAnsi="Arial" w:cs="Arial"/>
                <w:sz w:val="16"/>
                <w:szCs w:val="20"/>
              </w:rPr>
            </w:pPr>
            <w:r w:rsidRPr="00043C7F">
              <w:t xml:space="preserve">2, </w:t>
            </w:r>
            <w:r w:rsidR="00E51C21" w:rsidRPr="00043C7F">
              <w:t>or 4</w:t>
            </w:r>
          </w:p>
        </w:tc>
      </w:tr>
      <w:tr w:rsidR="0007689D" w14:paraId="0BBB1C19" w14:textId="77777777" w:rsidTr="00DE5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9"/>
          <w:jc w:val="center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02F3C2" w14:textId="77777777" w:rsidR="00E75BC7" w:rsidRDefault="00E75BC7" w:rsidP="00E75B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Applewood Elementary School</w:t>
            </w:r>
          </w:p>
          <w:p w14:paraId="09E6E37E" w14:textId="6AD4965E" w:rsidR="0007689D" w:rsidRPr="00E61919" w:rsidRDefault="0007689D" w:rsidP="00A4161E">
            <w:pPr>
              <w:rPr>
                <w:rFonts w:ascii="Arial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246216" w14:textId="77777777" w:rsidR="00E75BC7" w:rsidRDefault="00E75BC7" w:rsidP="00E75B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3891 Applewood Drive</w:t>
            </w:r>
          </w:p>
          <w:p w14:paraId="79B21C21" w14:textId="6856791B" w:rsidR="0007689D" w:rsidRPr="00E61919" w:rsidRDefault="0007689D" w:rsidP="0007689D">
            <w:pPr>
              <w:rPr>
                <w:rFonts w:ascii="Arial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EE2981" w14:textId="0643251E" w:rsidR="0007689D" w:rsidRDefault="00E51C21" w:rsidP="0007689D">
            <w:r>
              <w:t>2, or 4</w:t>
            </w:r>
          </w:p>
        </w:tc>
      </w:tr>
      <w:tr w:rsidR="005B50C4" w14:paraId="6400F69A" w14:textId="77777777" w:rsidTr="00DE5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9"/>
          <w:jc w:val="center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834917" w14:textId="77777777" w:rsidR="00E75BC7" w:rsidRDefault="00E75BC7" w:rsidP="00E75B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Crestview Elementary School</w:t>
            </w:r>
          </w:p>
          <w:p w14:paraId="2BFA09D4" w14:textId="77777777" w:rsidR="005B50C4" w:rsidRPr="00E61919" w:rsidRDefault="005B50C4" w:rsidP="00A4161E">
            <w:pPr>
              <w:rPr>
                <w:rFonts w:ascii="Arial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26C658" w14:textId="77777777" w:rsidR="00E75BC7" w:rsidRDefault="00E75BC7" w:rsidP="00E75B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 W. 130th Street</w:t>
            </w:r>
          </w:p>
          <w:p w14:paraId="3257E401" w14:textId="77777777" w:rsidR="005B50C4" w:rsidRPr="00E61919" w:rsidRDefault="005B50C4" w:rsidP="0007689D">
            <w:pPr>
              <w:rPr>
                <w:rFonts w:ascii="Arial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D2D9F8" w14:textId="4658932D" w:rsidR="005B50C4" w:rsidRDefault="00043C7F" w:rsidP="0007689D">
            <w:r>
              <w:t>2,</w:t>
            </w:r>
            <w:r w:rsidR="00AB7074">
              <w:t xml:space="preserve"> </w:t>
            </w:r>
            <w:r>
              <w:t>or 4</w:t>
            </w:r>
          </w:p>
        </w:tc>
      </w:tr>
      <w:tr w:rsidR="000532B5" w14:paraId="3C5645DB" w14:textId="77777777" w:rsidTr="00DE5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9"/>
          <w:jc w:val="center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0A9560" w14:textId="77777777" w:rsidR="000532B5" w:rsidRDefault="000532B5" w:rsidP="00053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Hickory Ridge Elementary School</w:t>
            </w:r>
          </w:p>
          <w:p w14:paraId="578F6DBD" w14:textId="77777777" w:rsidR="000532B5" w:rsidRPr="00E61919" w:rsidRDefault="000532B5" w:rsidP="000532B5">
            <w:pPr>
              <w:rPr>
                <w:rFonts w:ascii="Arial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1040ED" w14:textId="77777777" w:rsidR="000532B5" w:rsidRDefault="000532B5" w:rsidP="00053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4628 Hickory Ridge Drive</w:t>
            </w:r>
          </w:p>
          <w:p w14:paraId="3471DE87" w14:textId="77777777" w:rsidR="000532B5" w:rsidRPr="00E61919" w:rsidRDefault="000532B5" w:rsidP="000532B5">
            <w:pPr>
              <w:rPr>
                <w:rFonts w:ascii="Arial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2A5FB" w14:textId="4F130B79" w:rsidR="000532B5" w:rsidRDefault="000532B5" w:rsidP="000532B5">
            <w:r>
              <w:t>2,</w:t>
            </w:r>
            <w:r w:rsidR="00AB7074">
              <w:t xml:space="preserve"> </w:t>
            </w:r>
            <w:r>
              <w:t>or 4</w:t>
            </w:r>
          </w:p>
        </w:tc>
      </w:tr>
      <w:tr w:rsidR="000532B5" w14:paraId="3C3A4AC8" w14:textId="77777777" w:rsidTr="00DE5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9"/>
          <w:jc w:val="center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ACA35C" w14:textId="77777777" w:rsidR="000532B5" w:rsidRDefault="000532B5" w:rsidP="00053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Huntington Ridge Elementary School</w:t>
            </w:r>
          </w:p>
          <w:p w14:paraId="6BFA0555" w14:textId="77777777" w:rsidR="000532B5" w:rsidRPr="00E61919" w:rsidRDefault="000532B5" w:rsidP="000532B5">
            <w:pPr>
              <w:rPr>
                <w:rFonts w:ascii="Arial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E669CF" w14:textId="77777777" w:rsidR="000532B5" w:rsidRDefault="000532B5" w:rsidP="00053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1931 Huntington Circle</w:t>
            </w:r>
          </w:p>
          <w:p w14:paraId="71AB7D38" w14:textId="77777777" w:rsidR="000532B5" w:rsidRPr="00E61919" w:rsidRDefault="000532B5" w:rsidP="000532B5">
            <w:pPr>
              <w:rPr>
                <w:rFonts w:ascii="Arial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EFCA8C" w14:textId="28AC10E7" w:rsidR="000532B5" w:rsidRDefault="000532B5" w:rsidP="000532B5">
            <w:r>
              <w:t>2,</w:t>
            </w:r>
            <w:r w:rsidR="00AB7074">
              <w:t xml:space="preserve"> </w:t>
            </w:r>
            <w:r>
              <w:t>or 4</w:t>
            </w:r>
          </w:p>
        </w:tc>
      </w:tr>
      <w:tr w:rsidR="000532B5" w14:paraId="48C7585F" w14:textId="77777777" w:rsidTr="00DE5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9"/>
          <w:jc w:val="center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BF9E40" w14:textId="77777777" w:rsidR="000532B5" w:rsidRDefault="000532B5" w:rsidP="00053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Kidder Elementary School</w:t>
            </w:r>
          </w:p>
          <w:p w14:paraId="201E72BA" w14:textId="77777777" w:rsidR="000532B5" w:rsidRPr="00E61919" w:rsidRDefault="000532B5" w:rsidP="000532B5">
            <w:pPr>
              <w:rPr>
                <w:rFonts w:ascii="Arial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20966" w14:textId="77777777" w:rsidR="000532B5" w:rsidRDefault="000532B5" w:rsidP="00053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3650 Grafton Road</w:t>
            </w:r>
          </w:p>
          <w:p w14:paraId="4B2417B8" w14:textId="77777777" w:rsidR="000532B5" w:rsidRPr="00E61919" w:rsidRDefault="000532B5" w:rsidP="000532B5">
            <w:pPr>
              <w:rPr>
                <w:rFonts w:ascii="Arial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ED8FE" w14:textId="6C112FA1" w:rsidR="000532B5" w:rsidRDefault="000532B5" w:rsidP="000532B5">
            <w:r>
              <w:t>2,</w:t>
            </w:r>
            <w:r w:rsidR="00AB7074">
              <w:t xml:space="preserve"> </w:t>
            </w:r>
            <w:r>
              <w:t>or 4</w:t>
            </w:r>
          </w:p>
        </w:tc>
      </w:tr>
      <w:tr w:rsidR="000532B5" w14:paraId="75BABD00" w14:textId="77777777" w:rsidTr="00DE5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9"/>
          <w:jc w:val="center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26A58E" w14:textId="77777777" w:rsidR="000532B5" w:rsidRDefault="000532B5" w:rsidP="00053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Memorial Elementary School</w:t>
            </w:r>
          </w:p>
          <w:p w14:paraId="7007B58D" w14:textId="77777777" w:rsidR="000532B5" w:rsidRPr="00E61919" w:rsidRDefault="000532B5" w:rsidP="000532B5">
            <w:pPr>
              <w:rPr>
                <w:rFonts w:ascii="Arial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F3BEF" w14:textId="77777777" w:rsidR="000532B5" w:rsidRDefault="000532B5" w:rsidP="00053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3845 Magnolia Drive</w:t>
            </w:r>
          </w:p>
          <w:p w14:paraId="72CCDBC1" w14:textId="77777777" w:rsidR="000532B5" w:rsidRPr="00E61919" w:rsidRDefault="000532B5" w:rsidP="000532B5">
            <w:pPr>
              <w:rPr>
                <w:rFonts w:ascii="Arial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176CEE" w14:textId="6A5D18CA" w:rsidR="000532B5" w:rsidRDefault="000532B5" w:rsidP="000532B5">
            <w:r>
              <w:t>2,</w:t>
            </w:r>
            <w:r w:rsidR="00AB7074">
              <w:t xml:space="preserve"> </w:t>
            </w:r>
            <w:r>
              <w:t>or 4</w:t>
            </w:r>
          </w:p>
        </w:tc>
      </w:tr>
      <w:tr w:rsidR="000532B5" w14:paraId="26C7F7B7" w14:textId="77777777" w:rsidTr="00DE5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9"/>
          <w:jc w:val="center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82A86E" w14:textId="3F03348D" w:rsidR="000532B5" w:rsidRDefault="00DE0C17" w:rsidP="00053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Brunswick City</w:t>
            </w:r>
            <w:r w:rsidR="000532B5">
              <w:rPr>
                <w:rFonts w:ascii="Arial" w:hAnsi="Arial" w:cs="Arial"/>
                <w:sz w:val="20"/>
                <w:szCs w:val="20"/>
              </w:rPr>
              <w:t xml:space="preserve"> Middle School</w:t>
            </w:r>
          </w:p>
          <w:p w14:paraId="5DC70924" w14:textId="77777777" w:rsidR="000532B5" w:rsidRPr="00E61919" w:rsidRDefault="000532B5" w:rsidP="000532B5">
            <w:pPr>
              <w:rPr>
                <w:rFonts w:ascii="Arial" w:hAnsi="Arial" w:cs="Arial"/>
                <w:sz w:val="16"/>
                <w:szCs w:val="20"/>
                <w:highlight w:val="yellow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6A496" w14:textId="2FDD6DF4" w:rsidR="000532B5" w:rsidRPr="00E61919" w:rsidRDefault="000532B5" w:rsidP="000532B5">
            <w:pPr>
              <w:rPr>
                <w:rFonts w:ascii="Arial" w:hAnsi="Arial" w:cs="Arial"/>
                <w:sz w:val="16"/>
                <w:szCs w:val="20"/>
                <w:highlight w:val="yellow"/>
              </w:rPr>
            </w:pPr>
            <w:r w:rsidRPr="00043C7F">
              <w:rPr>
                <w:rFonts w:ascii="Arial" w:hAnsi="Arial" w:cs="Arial"/>
                <w:sz w:val="16"/>
                <w:szCs w:val="20"/>
              </w:rPr>
              <w:t>1483 Pearl RD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D4E7A7" w14:textId="108CED67" w:rsidR="000532B5" w:rsidRDefault="000532B5" w:rsidP="000532B5">
            <w:r>
              <w:t>2,</w:t>
            </w:r>
            <w:r w:rsidR="00AB7074">
              <w:t xml:space="preserve"> </w:t>
            </w:r>
            <w:r>
              <w:t>or 4</w:t>
            </w:r>
          </w:p>
        </w:tc>
      </w:tr>
      <w:tr w:rsidR="003D7C0B" w14:paraId="0A759729" w14:textId="77777777" w:rsidTr="00DE5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9"/>
          <w:jc w:val="center"/>
        </w:trPr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74F61C" w14:textId="239FC55A" w:rsidR="003D7C0B" w:rsidRDefault="00DE0C17" w:rsidP="000532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Brunswick City</w:t>
            </w:r>
            <w:r w:rsidR="003D7C0B">
              <w:rPr>
                <w:rFonts w:ascii="Arial" w:hAnsi="Arial" w:cs="Arial"/>
                <w:sz w:val="20"/>
                <w:szCs w:val="20"/>
              </w:rPr>
              <w:t xml:space="preserve"> High School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12849D" w14:textId="3EB0859F" w:rsidR="003D7C0B" w:rsidRPr="00043C7F" w:rsidRDefault="003D7C0B" w:rsidP="000532B5">
            <w:pPr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3581 Center Road </w:t>
            </w:r>
            <w:r w:rsidR="00DE0C17">
              <w:rPr>
                <w:rFonts w:ascii="Arial" w:hAnsi="Arial" w:cs="Arial"/>
                <w:sz w:val="16"/>
                <w:szCs w:val="20"/>
              </w:rPr>
              <w:t>Brunswick City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63901" w14:textId="097C511A" w:rsidR="003D7C0B" w:rsidRDefault="003D7C0B" w:rsidP="000532B5">
            <w:r>
              <w:t>2,</w:t>
            </w:r>
            <w:r w:rsidR="00AB7074">
              <w:t xml:space="preserve"> </w:t>
            </w:r>
            <w:r>
              <w:t>or 4</w:t>
            </w:r>
          </w:p>
        </w:tc>
      </w:tr>
    </w:tbl>
    <w:p w14:paraId="2DDC6B62" w14:textId="728C5DC6" w:rsidR="00FB4762" w:rsidRPr="00EE0D56" w:rsidRDefault="00FB4762" w:rsidP="00712A81">
      <w:pPr>
        <w:tabs>
          <w:tab w:val="left" w:pos="720"/>
        </w:tabs>
        <w:jc w:val="both"/>
        <w:outlineLvl w:val="0"/>
        <w:rPr>
          <w:b/>
        </w:rPr>
      </w:pPr>
    </w:p>
    <w:p w14:paraId="5B917939" w14:textId="77777777" w:rsidR="00FC4688" w:rsidRPr="00EE0D56" w:rsidRDefault="00FC4688">
      <w:pPr>
        <w:tabs>
          <w:tab w:val="left" w:pos="720"/>
        </w:tabs>
        <w:jc w:val="both"/>
        <w:outlineLvl w:val="0"/>
        <w:rPr>
          <w:b/>
        </w:rPr>
      </w:pPr>
    </w:p>
    <w:sectPr w:rsidR="00FC4688" w:rsidRPr="00EE0D56" w:rsidSect="00F02B15"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299D"/>
    <w:multiLevelType w:val="hybridMultilevel"/>
    <w:tmpl w:val="712063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4B7981"/>
    <w:multiLevelType w:val="hybridMultilevel"/>
    <w:tmpl w:val="46D6D3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A45496"/>
    <w:multiLevelType w:val="hybridMultilevel"/>
    <w:tmpl w:val="3DE28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325F62"/>
    <w:multiLevelType w:val="hybridMultilevel"/>
    <w:tmpl w:val="1CCADD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1C10F4"/>
    <w:multiLevelType w:val="hybridMultilevel"/>
    <w:tmpl w:val="13E82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E7353"/>
    <w:multiLevelType w:val="hybridMultilevel"/>
    <w:tmpl w:val="0AE2BB3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722148E"/>
    <w:multiLevelType w:val="hybridMultilevel"/>
    <w:tmpl w:val="6DCA37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0507E2"/>
    <w:multiLevelType w:val="hybridMultilevel"/>
    <w:tmpl w:val="4A749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BB2"/>
    <w:rsid w:val="00002256"/>
    <w:rsid w:val="0000248B"/>
    <w:rsid w:val="00006FFA"/>
    <w:rsid w:val="0001239B"/>
    <w:rsid w:val="00012863"/>
    <w:rsid w:val="00015D73"/>
    <w:rsid w:val="000220F9"/>
    <w:rsid w:val="00023FFC"/>
    <w:rsid w:val="00032BF6"/>
    <w:rsid w:val="0004089E"/>
    <w:rsid w:val="00041491"/>
    <w:rsid w:val="000424DD"/>
    <w:rsid w:val="00043C7F"/>
    <w:rsid w:val="000532B5"/>
    <w:rsid w:val="0007689D"/>
    <w:rsid w:val="00082B9F"/>
    <w:rsid w:val="000B08F0"/>
    <w:rsid w:val="000C52AB"/>
    <w:rsid w:val="000D113D"/>
    <w:rsid w:val="000D3F92"/>
    <w:rsid w:val="000D583A"/>
    <w:rsid w:val="000F4DF7"/>
    <w:rsid w:val="000F5272"/>
    <w:rsid w:val="00110FFE"/>
    <w:rsid w:val="001111EC"/>
    <w:rsid w:val="00114C74"/>
    <w:rsid w:val="001206CF"/>
    <w:rsid w:val="00136ACB"/>
    <w:rsid w:val="0013718F"/>
    <w:rsid w:val="00137EC7"/>
    <w:rsid w:val="001405A8"/>
    <w:rsid w:val="00154C48"/>
    <w:rsid w:val="00160BCE"/>
    <w:rsid w:val="00163B4C"/>
    <w:rsid w:val="00163B8A"/>
    <w:rsid w:val="00163D5D"/>
    <w:rsid w:val="00196AD8"/>
    <w:rsid w:val="001A5A21"/>
    <w:rsid w:val="001B4047"/>
    <w:rsid w:val="001C1C9C"/>
    <w:rsid w:val="001D3B1D"/>
    <w:rsid w:val="001E08A0"/>
    <w:rsid w:val="001E0F2E"/>
    <w:rsid w:val="001F5952"/>
    <w:rsid w:val="0020545C"/>
    <w:rsid w:val="00210F16"/>
    <w:rsid w:val="002177BD"/>
    <w:rsid w:val="00217F21"/>
    <w:rsid w:val="002339FE"/>
    <w:rsid w:val="002576F2"/>
    <w:rsid w:val="00261E4D"/>
    <w:rsid w:val="0027188B"/>
    <w:rsid w:val="00275259"/>
    <w:rsid w:val="00277185"/>
    <w:rsid w:val="00280232"/>
    <w:rsid w:val="00285568"/>
    <w:rsid w:val="002B334F"/>
    <w:rsid w:val="002B5A2F"/>
    <w:rsid w:val="002C2FAF"/>
    <w:rsid w:val="002C6AAC"/>
    <w:rsid w:val="002D0466"/>
    <w:rsid w:val="002D7273"/>
    <w:rsid w:val="002E76CE"/>
    <w:rsid w:val="002F242C"/>
    <w:rsid w:val="00302F43"/>
    <w:rsid w:val="00307B63"/>
    <w:rsid w:val="0031095B"/>
    <w:rsid w:val="0031513A"/>
    <w:rsid w:val="003177A4"/>
    <w:rsid w:val="00320BB4"/>
    <w:rsid w:val="0032132D"/>
    <w:rsid w:val="00324DBC"/>
    <w:rsid w:val="00340B78"/>
    <w:rsid w:val="00343AFD"/>
    <w:rsid w:val="00346169"/>
    <w:rsid w:val="00351013"/>
    <w:rsid w:val="00361DBA"/>
    <w:rsid w:val="00362E98"/>
    <w:rsid w:val="003703F3"/>
    <w:rsid w:val="0039027A"/>
    <w:rsid w:val="003921F1"/>
    <w:rsid w:val="003A4B54"/>
    <w:rsid w:val="003A579A"/>
    <w:rsid w:val="003A6ED8"/>
    <w:rsid w:val="003B1DD7"/>
    <w:rsid w:val="003B222A"/>
    <w:rsid w:val="003D45CB"/>
    <w:rsid w:val="003D7C0B"/>
    <w:rsid w:val="003E07F6"/>
    <w:rsid w:val="003E5CEC"/>
    <w:rsid w:val="003F0395"/>
    <w:rsid w:val="003F444A"/>
    <w:rsid w:val="003F627F"/>
    <w:rsid w:val="00401C6C"/>
    <w:rsid w:val="00423382"/>
    <w:rsid w:val="004359F5"/>
    <w:rsid w:val="00436D91"/>
    <w:rsid w:val="00442FFD"/>
    <w:rsid w:val="004501CA"/>
    <w:rsid w:val="0045720B"/>
    <w:rsid w:val="0049680E"/>
    <w:rsid w:val="004A4229"/>
    <w:rsid w:val="004A5189"/>
    <w:rsid w:val="004B1FA0"/>
    <w:rsid w:val="004B6363"/>
    <w:rsid w:val="004C3828"/>
    <w:rsid w:val="004D7CCB"/>
    <w:rsid w:val="004F0785"/>
    <w:rsid w:val="004F1793"/>
    <w:rsid w:val="004F22D5"/>
    <w:rsid w:val="004F4853"/>
    <w:rsid w:val="004F4BB2"/>
    <w:rsid w:val="0050105F"/>
    <w:rsid w:val="005060A5"/>
    <w:rsid w:val="00507AF4"/>
    <w:rsid w:val="00514C0D"/>
    <w:rsid w:val="00517434"/>
    <w:rsid w:val="0052176A"/>
    <w:rsid w:val="005327A1"/>
    <w:rsid w:val="00536C11"/>
    <w:rsid w:val="00551EF1"/>
    <w:rsid w:val="00555687"/>
    <w:rsid w:val="005577B0"/>
    <w:rsid w:val="00570B0E"/>
    <w:rsid w:val="00577E14"/>
    <w:rsid w:val="00581666"/>
    <w:rsid w:val="00581D0C"/>
    <w:rsid w:val="0058365A"/>
    <w:rsid w:val="005861AA"/>
    <w:rsid w:val="005867E3"/>
    <w:rsid w:val="00596239"/>
    <w:rsid w:val="005A0032"/>
    <w:rsid w:val="005A7500"/>
    <w:rsid w:val="005B3AA2"/>
    <w:rsid w:val="005B50C4"/>
    <w:rsid w:val="005C6969"/>
    <w:rsid w:val="005D04DA"/>
    <w:rsid w:val="005D2761"/>
    <w:rsid w:val="005E42D3"/>
    <w:rsid w:val="0060456B"/>
    <w:rsid w:val="00605674"/>
    <w:rsid w:val="00610968"/>
    <w:rsid w:val="0061191B"/>
    <w:rsid w:val="00617028"/>
    <w:rsid w:val="006218FA"/>
    <w:rsid w:val="006378AC"/>
    <w:rsid w:val="00640CEB"/>
    <w:rsid w:val="006435F9"/>
    <w:rsid w:val="00646196"/>
    <w:rsid w:val="00670E10"/>
    <w:rsid w:val="00673DB3"/>
    <w:rsid w:val="00682042"/>
    <w:rsid w:val="0068279D"/>
    <w:rsid w:val="006C0642"/>
    <w:rsid w:val="006C281A"/>
    <w:rsid w:val="006C2BFE"/>
    <w:rsid w:val="006D2036"/>
    <w:rsid w:val="006D6B04"/>
    <w:rsid w:val="006F3224"/>
    <w:rsid w:val="00706EF8"/>
    <w:rsid w:val="00712A81"/>
    <w:rsid w:val="0072364B"/>
    <w:rsid w:val="0073460B"/>
    <w:rsid w:val="007357A6"/>
    <w:rsid w:val="00740FB4"/>
    <w:rsid w:val="00750217"/>
    <w:rsid w:val="007761FC"/>
    <w:rsid w:val="0078093E"/>
    <w:rsid w:val="00785001"/>
    <w:rsid w:val="007B41CD"/>
    <w:rsid w:val="007B4E05"/>
    <w:rsid w:val="007B6DFA"/>
    <w:rsid w:val="007C5C67"/>
    <w:rsid w:val="007D5818"/>
    <w:rsid w:val="007E1409"/>
    <w:rsid w:val="007E3B82"/>
    <w:rsid w:val="007F5147"/>
    <w:rsid w:val="008005DF"/>
    <w:rsid w:val="00805625"/>
    <w:rsid w:val="0082074B"/>
    <w:rsid w:val="00821F2C"/>
    <w:rsid w:val="00825C59"/>
    <w:rsid w:val="00827E23"/>
    <w:rsid w:val="00843315"/>
    <w:rsid w:val="008476E0"/>
    <w:rsid w:val="00851EBD"/>
    <w:rsid w:val="00852C71"/>
    <w:rsid w:val="00853F91"/>
    <w:rsid w:val="00872F1D"/>
    <w:rsid w:val="00880F5E"/>
    <w:rsid w:val="008861C4"/>
    <w:rsid w:val="008910B3"/>
    <w:rsid w:val="00895573"/>
    <w:rsid w:val="008956F0"/>
    <w:rsid w:val="008A29A7"/>
    <w:rsid w:val="008A34E2"/>
    <w:rsid w:val="008A386A"/>
    <w:rsid w:val="008B5CFB"/>
    <w:rsid w:val="008B6A98"/>
    <w:rsid w:val="008C2BAE"/>
    <w:rsid w:val="008C436B"/>
    <w:rsid w:val="008C7F7B"/>
    <w:rsid w:val="008E6226"/>
    <w:rsid w:val="008E7B0C"/>
    <w:rsid w:val="008F11D2"/>
    <w:rsid w:val="008F5846"/>
    <w:rsid w:val="0090006F"/>
    <w:rsid w:val="0090532E"/>
    <w:rsid w:val="009078BE"/>
    <w:rsid w:val="00910DE2"/>
    <w:rsid w:val="00912EED"/>
    <w:rsid w:val="00917DD8"/>
    <w:rsid w:val="009203C0"/>
    <w:rsid w:val="009269E9"/>
    <w:rsid w:val="00945A31"/>
    <w:rsid w:val="00952DA2"/>
    <w:rsid w:val="009615A6"/>
    <w:rsid w:val="00962159"/>
    <w:rsid w:val="00985E1B"/>
    <w:rsid w:val="00986CE7"/>
    <w:rsid w:val="00992807"/>
    <w:rsid w:val="00997701"/>
    <w:rsid w:val="00997792"/>
    <w:rsid w:val="009A1CD6"/>
    <w:rsid w:val="009A1EE0"/>
    <w:rsid w:val="009C7A4D"/>
    <w:rsid w:val="009D2148"/>
    <w:rsid w:val="009D6A55"/>
    <w:rsid w:val="009F423B"/>
    <w:rsid w:val="00A208CD"/>
    <w:rsid w:val="00A30AAC"/>
    <w:rsid w:val="00A3190A"/>
    <w:rsid w:val="00A4161E"/>
    <w:rsid w:val="00A562A8"/>
    <w:rsid w:val="00A72CF5"/>
    <w:rsid w:val="00A802C0"/>
    <w:rsid w:val="00A920F7"/>
    <w:rsid w:val="00AA52B8"/>
    <w:rsid w:val="00AB2CB7"/>
    <w:rsid w:val="00AB3891"/>
    <w:rsid w:val="00AB3EDB"/>
    <w:rsid w:val="00AB7074"/>
    <w:rsid w:val="00AC146C"/>
    <w:rsid w:val="00AC5C70"/>
    <w:rsid w:val="00AD6CE9"/>
    <w:rsid w:val="00AF4ED0"/>
    <w:rsid w:val="00AF5755"/>
    <w:rsid w:val="00AF7490"/>
    <w:rsid w:val="00B01FB2"/>
    <w:rsid w:val="00B04491"/>
    <w:rsid w:val="00B115B1"/>
    <w:rsid w:val="00B11965"/>
    <w:rsid w:val="00B15D53"/>
    <w:rsid w:val="00B22E5F"/>
    <w:rsid w:val="00B26B61"/>
    <w:rsid w:val="00B30D34"/>
    <w:rsid w:val="00B354E3"/>
    <w:rsid w:val="00B37B24"/>
    <w:rsid w:val="00B46AAF"/>
    <w:rsid w:val="00B501B3"/>
    <w:rsid w:val="00B56337"/>
    <w:rsid w:val="00B65DDF"/>
    <w:rsid w:val="00B857CE"/>
    <w:rsid w:val="00BA034A"/>
    <w:rsid w:val="00BA0B08"/>
    <w:rsid w:val="00BB1CA2"/>
    <w:rsid w:val="00BB32BC"/>
    <w:rsid w:val="00BB7FFC"/>
    <w:rsid w:val="00BC05D5"/>
    <w:rsid w:val="00BC1D0A"/>
    <w:rsid w:val="00BC45E6"/>
    <w:rsid w:val="00BC5CD6"/>
    <w:rsid w:val="00BD3446"/>
    <w:rsid w:val="00BD3D62"/>
    <w:rsid w:val="00BD5F08"/>
    <w:rsid w:val="00BD6777"/>
    <w:rsid w:val="00BE58EF"/>
    <w:rsid w:val="00C03A3F"/>
    <w:rsid w:val="00C04753"/>
    <w:rsid w:val="00C11DAF"/>
    <w:rsid w:val="00C21F78"/>
    <w:rsid w:val="00C223E6"/>
    <w:rsid w:val="00C25F1A"/>
    <w:rsid w:val="00C36E71"/>
    <w:rsid w:val="00C505D1"/>
    <w:rsid w:val="00C57E69"/>
    <w:rsid w:val="00C60089"/>
    <w:rsid w:val="00C62801"/>
    <w:rsid w:val="00C82746"/>
    <w:rsid w:val="00C87A04"/>
    <w:rsid w:val="00CA1323"/>
    <w:rsid w:val="00CC187F"/>
    <w:rsid w:val="00CD2D01"/>
    <w:rsid w:val="00CD79F5"/>
    <w:rsid w:val="00CF785D"/>
    <w:rsid w:val="00D01EBF"/>
    <w:rsid w:val="00D02D5A"/>
    <w:rsid w:val="00D06770"/>
    <w:rsid w:val="00D21C79"/>
    <w:rsid w:val="00D332FD"/>
    <w:rsid w:val="00D3425B"/>
    <w:rsid w:val="00D43FFD"/>
    <w:rsid w:val="00D50579"/>
    <w:rsid w:val="00D519D1"/>
    <w:rsid w:val="00D52B74"/>
    <w:rsid w:val="00D57C62"/>
    <w:rsid w:val="00D66551"/>
    <w:rsid w:val="00D705EA"/>
    <w:rsid w:val="00D7439F"/>
    <w:rsid w:val="00D91DC3"/>
    <w:rsid w:val="00D945C7"/>
    <w:rsid w:val="00DB5A40"/>
    <w:rsid w:val="00DB6CA8"/>
    <w:rsid w:val="00DC0728"/>
    <w:rsid w:val="00DC0A34"/>
    <w:rsid w:val="00DD2876"/>
    <w:rsid w:val="00DE0C17"/>
    <w:rsid w:val="00DE54BA"/>
    <w:rsid w:val="00DE6D5C"/>
    <w:rsid w:val="00E034E2"/>
    <w:rsid w:val="00E04A4B"/>
    <w:rsid w:val="00E12C55"/>
    <w:rsid w:val="00E14F1F"/>
    <w:rsid w:val="00E17463"/>
    <w:rsid w:val="00E25087"/>
    <w:rsid w:val="00E4284B"/>
    <w:rsid w:val="00E51C21"/>
    <w:rsid w:val="00E5750F"/>
    <w:rsid w:val="00E61919"/>
    <w:rsid w:val="00E62F86"/>
    <w:rsid w:val="00E64A8F"/>
    <w:rsid w:val="00E70134"/>
    <w:rsid w:val="00E749ED"/>
    <w:rsid w:val="00E75BC7"/>
    <w:rsid w:val="00E77952"/>
    <w:rsid w:val="00E86609"/>
    <w:rsid w:val="00E91DE1"/>
    <w:rsid w:val="00E93CEB"/>
    <w:rsid w:val="00EA6EEA"/>
    <w:rsid w:val="00EB03EC"/>
    <w:rsid w:val="00EE0D56"/>
    <w:rsid w:val="00EE59A2"/>
    <w:rsid w:val="00EE5E39"/>
    <w:rsid w:val="00F02B15"/>
    <w:rsid w:val="00F05404"/>
    <w:rsid w:val="00F16525"/>
    <w:rsid w:val="00F37843"/>
    <w:rsid w:val="00F37EAB"/>
    <w:rsid w:val="00F460C0"/>
    <w:rsid w:val="00F469F0"/>
    <w:rsid w:val="00F47082"/>
    <w:rsid w:val="00F51760"/>
    <w:rsid w:val="00F60833"/>
    <w:rsid w:val="00F61A5E"/>
    <w:rsid w:val="00F65C3D"/>
    <w:rsid w:val="00F661F1"/>
    <w:rsid w:val="00F668F8"/>
    <w:rsid w:val="00F913FC"/>
    <w:rsid w:val="00FA66E6"/>
    <w:rsid w:val="00FA6CA8"/>
    <w:rsid w:val="00FB4762"/>
    <w:rsid w:val="00FB6B87"/>
    <w:rsid w:val="00FC4688"/>
    <w:rsid w:val="00FC666B"/>
    <w:rsid w:val="00FD4723"/>
    <w:rsid w:val="00FE4B4B"/>
    <w:rsid w:val="00FE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AD48C"/>
  <w15:docId w15:val="{FBB8EB86-3D81-42C4-AB0C-27558925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D5F08"/>
    <w:pPr>
      <w:keepNext/>
      <w:widowControl w:val="0"/>
      <w:tabs>
        <w:tab w:val="center" w:pos="4896"/>
        <w:tab w:val="left" w:pos="5040"/>
        <w:tab w:val="left" w:pos="5760"/>
        <w:tab w:val="left" w:pos="6480"/>
        <w:tab w:val="left" w:pos="8100"/>
        <w:tab w:val="right" w:pos="8640"/>
      </w:tabs>
      <w:autoSpaceDE w:val="0"/>
      <w:autoSpaceDN w:val="0"/>
      <w:adjustRightInd w:val="0"/>
      <w:ind w:left="2520" w:hanging="360"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40F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02B1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40FB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62159"/>
    <w:rPr>
      <w:color w:val="0000FF"/>
      <w:u w:val="single"/>
    </w:rPr>
  </w:style>
  <w:style w:type="paragraph" w:styleId="DocumentMap">
    <w:name w:val="Document Map"/>
    <w:basedOn w:val="Normal"/>
    <w:semiHidden/>
    <w:rsid w:val="0078500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1E0F2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80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BD5F08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BD5F08"/>
    <w:pPr>
      <w:widowControl w:val="0"/>
      <w:autoSpaceDE w:val="0"/>
      <w:autoSpaceDN w:val="0"/>
      <w:adjustRightInd w:val="0"/>
      <w:ind w:left="720" w:hanging="360"/>
      <w:jc w:val="both"/>
    </w:pPr>
    <w:rPr>
      <w:sz w:val="20"/>
    </w:rPr>
  </w:style>
  <w:style w:type="character" w:styleId="CommentReference">
    <w:name w:val="annotation reference"/>
    <w:rsid w:val="00BD5F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5F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D5F08"/>
  </w:style>
  <w:style w:type="paragraph" w:styleId="CommentSubject">
    <w:name w:val="annotation subject"/>
    <w:basedOn w:val="CommentText"/>
    <w:next w:val="CommentText"/>
    <w:link w:val="CommentSubjectChar"/>
    <w:rsid w:val="00BD5F08"/>
    <w:rPr>
      <w:b/>
      <w:bCs/>
    </w:rPr>
  </w:style>
  <w:style w:type="character" w:customStyle="1" w:styleId="CommentSubjectChar">
    <w:name w:val="Comment Subject Char"/>
    <w:link w:val="CommentSubject"/>
    <w:rsid w:val="00BD5F08"/>
    <w:rPr>
      <w:b/>
      <w:bCs/>
    </w:rPr>
  </w:style>
  <w:style w:type="character" w:customStyle="1" w:styleId="Heading4Char">
    <w:name w:val="Heading 4 Char"/>
    <w:link w:val="Heading4"/>
    <w:semiHidden/>
    <w:rsid w:val="00F02B15"/>
    <w:rPr>
      <w:rFonts w:ascii="Calibri" w:eastAsia="Times New Roman" w:hAnsi="Calibri" w:cs="Times New Roman"/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8C2BAE"/>
    <w:rPr>
      <w:color w:val="808080"/>
    </w:rPr>
  </w:style>
  <w:style w:type="character" w:customStyle="1" w:styleId="Heading2Char">
    <w:name w:val="Heading 2 Char"/>
    <w:basedOn w:val="DefaultParagraphFont"/>
    <w:link w:val="Heading2"/>
    <w:semiHidden/>
    <w:rsid w:val="00740FB4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740FB4"/>
    <w:rPr>
      <w:rFonts w:ascii="Calibri" w:hAnsi="Calibri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740FB4"/>
    <w:pPr>
      <w:widowControl w:val="0"/>
      <w:tabs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8100"/>
        <w:tab w:val="right" w:pos="8640"/>
      </w:tabs>
      <w:autoSpaceDE w:val="0"/>
      <w:autoSpaceDN w:val="0"/>
      <w:adjustRightInd w:val="0"/>
      <w:ind w:left="2520" w:hanging="360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40FB4"/>
    <w:rPr>
      <w:rFonts w:ascii="Arial" w:hAnsi="Arial" w:cs="Arial"/>
      <w:b/>
      <w:bCs/>
    </w:rPr>
  </w:style>
  <w:style w:type="paragraph" w:styleId="BodyText2">
    <w:name w:val="Body Text 2"/>
    <w:basedOn w:val="Normal"/>
    <w:link w:val="BodyText2Char"/>
    <w:rsid w:val="00740FB4"/>
    <w:pPr>
      <w:widowControl w:val="0"/>
      <w:tabs>
        <w:tab w:val="left" w:pos="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8100"/>
        <w:tab w:val="right" w:pos="8640"/>
      </w:tabs>
      <w:autoSpaceDE w:val="0"/>
      <w:autoSpaceDN w:val="0"/>
      <w:adjustRightInd w:val="0"/>
      <w:ind w:left="2520" w:hanging="360"/>
      <w:jc w:val="both"/>
    </w:pPr>
    <w:rPr>
      <w:rFonts w:ascii="Arial" w:eastAsia="MS Mincho" w:hAnsi="Arial" w:cs="Arial"/>
    </w:rPr>
  </w:style>
  <w:style w:type="character" w:customStyle="1" w:styleId="BodyText2Char">
    <w:name w:val="Body Text 2 Char"/>
    <w:basedOn w:val="DefaultParagraphFont"/>
    <w:link w:val="BodyText2"/>
    <w:rsid w:val="00740FB4"/>
    <w:rPr>
      <w:rFonts w:ascii="Arial" w:eastAsia="MS Mincho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rsid w:val="00740FB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40FB4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2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ruswick.2022@na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runswick.2022@na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.hirsch\AppData\Local\Microsoft\Windows\Temporary%20Internet%20Files\Content.Outlook\C2GRWHIP\RFP%20for%20WAN%202015-2016%20DRAFT%2011-20-14_nyD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904D5-3DB4-40BF-8A61-BD2BEDB1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RFP for WAN 2015-2016 DRAFT 11-20-14_nyDr.dotx</Template>
  <TotalTime>1341</TotalTime>
  <Pages>4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SCOPE</vt:lpstr>
    </vt:vector>
  </TitlesOfParts>
  <Company>WVDE</Company>
  <LinksUpToDate>false</LinksUpToDate>
  <CharactersWithSpaces>8163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SCOPE</dc:title>
  <dc:creator>David Hirsch</dc:creator>
  <cp:lastModifiedBy>Paul Karas</cp:lastModifiedBy>
  <cp:revision>15</cp:revision>
  <cp:lastPrinted>2016-02-08T20:04:00Z</cp:lastPrinted>
  <dcterms:created xsi:type="dcterms:W3CDTF">2021-12-27T22:23:00Z</dcterms:created>
  <dcterms:modified xsi:type="dcterms:W3CDTF">2022-01-17T18:40:00Z</dcterms:modified>
</cp:coreProperties>
</file>