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B7DE" w14:textId="62847017" w:rsidR="00CB78C8" w:rsidRPr="00252B02" w:rsidRDefault="00982668" w:rsidP="00982668">
      <w:pPr>
        <w:jc w:val="center"/>
        <w:rPr>
          <w:b/>
          <w:bCs/>
          <w:sz w:val="24"/>
          <w:szCs w:val="24"/>
          <w:u w:val="single"/>
        </w:rPr>
      </w:pPr>
      <w:r w:rsidRPr="00252B02">
        <w:rPr>
          <w:b/>
          <w:bCs/>
          <w:sz w:val="24"/>
          <w:szCs w:val="24"/>
          <w:u w:val="single"/>
        </w:rPr>
        <w:t>Addendum</w:t>
      </w:r>
      <w:r w:rsidR="00252B02" w:rsidRPr="00252B02">
        <w:rPr>
          <w:b/>
          <w:bCs/>
          <w:sz w:val="24"/>
          <w:szCs w:val="24"/>
          <w:u w:val="single"/>
        </w:rPr>
        <w:t xml:space="preserve"> Notice</w:t>
      </w:r>
      <w:r w:rsidR="00FA7127">
        <w:rPr>
          <w:b/>
          <w:bCs/>
          <w:sz w:val="24"/>
          <w:szCs w:val="24"/>
          <w:u w:val="single"/>
        </w:rPr>
        <w:t xml:space="preserve"> – </w:t>
      </w:r>
      <w:r w:rsidR="00913475">
        <w:rPr>
          <w:b/>
          <w:bCs/>
          <w:sz w:val="24"/>
          <w:szCs w:val="24"/>
          <w:u w:val="single"/>
        </w:rPr>
        <w:t>470#</w:t>
      </w:r>
      <w:r w:rsidR="00FC4C43">
        <w:rPr>
          <w:b/>
          <w:bCs/>
          <w:sz w:val="24"/>
          <w:szCs w:val="24"/>
          <w:u w:val="single"/>
        </w:rPr>
        <w:t xml:space="preserve"> </w:t>
      </w:r>
      <w:r w:rsidR="00FC4C43" w:rsidRPr="00FC4C43">
        <w:rPr>
          <w:b/>
          <w:bCs/>
          <w:sz w:val="24"/>
          <w:szCs w:val="24"/>
          <w:u w:val="single"/>
        </w:rPr>
        <w:t>270002284</w:t>
      </w:r>
    </w:p>
    <w:p w14:paraId="37075E25" w14:textId="2B8D8BFC" w:rsidR="00982668" w:rsidRDefault="00982668" w:rsidP="008F1CBE">
      <w:pPr>
        <w:spacing w:after="0" w:line="240" w:lineRule="auto"/>
      </w:pPr>
      <w:r>
        <w:t xml:space="preserve">FCC Form 470 #: </w:t>
      </w:r>
      <w:r w:rsidR="00FC4C43" w:rsidRPr="00BD016F">
        <w:rPr>
          <w:rFonts w:eastAsia="MS Mincho" w:cstheme="minorHAnsi"/>
          <w:lang w:eastAsia="ar-SA"/>
        </w:rPr>
        <w:t>270002284</w:t>
      </w:r>
    </w:p>
    <w:p w14:paraId="30B38883" w14:textId="1E5713B6" w:rsidR="00982668" w:rsidRDefault="00982668" w:rsidP="008F1CBE">
      <w:pPr>
        <w:spacing w:after="0" w:line="240" w:lineRule="auto"/>
      </w:pPr>
      <w:r>
        <w:t>Entity Name</w:t>
      </w:r>
      <w:r w:rsidR="00252B02">
        <w:t xml:space="preserve">: </w:t>
      </w:r>
      <w:r w:rsidR="00604D87" w:rsidRPr="00604D87">
        <w:t>White River Valley School Corporation</w:t>
      </w:r>
    </w:p>
    <w:p w14:paraId="7288CB13" w14:textId="759403DA" w:rsidR="00982668" w:rsidRDefault="00982668" w:rsidP="008F1CBE">
      <w:pPr>
        <w:spacing w:after="0" w:line="240" w:lineRule="auto"/>
      </w:pPr>
      <w:r>
        <w:t xml:space="preserve">BEN: </w:t>
      </w:r>
      <w:r w:rsidR="00604D87" w:rsidRPr="00604D87">
        <w:t>130658</w:t>
      </w:r>
    </w:p>
    <w:p w14:paraId="04E38EAB" w14:textId="4FCD69FA" w:rsidR="00982668" w:rsidRDefault="00982668" w:rsidP="008F1CBE">
      <w:pPr>
        <w:spacing w:after="0" w:line="240" w:lineRule="auto"/>
      </w:pPr>
      <w:r>
        <w:t xml:space="preserve">Date: </w:t>
      </w:r>
      <w:r w:rsidR="00604D87">
        <w:t>October 23, 2027</w:t>
      </w:r>
    </w:p>
    <w:p w14:paraId="28E4E5DA" w14:textId="6A5EE513" w:rsidR="00FA7127" w:rsidRDefault="00FA7127" w:rsidP="008F1CBE">
      <w:pPr>
        <w:spacing w:after="0" w:line="240" w:lineRule="auto"/>
      </w:pPr>
      <w:r>
        <w:t xml:space="preserve">Purpose of Addendum: </w:t>
      </w:r>
      <w:r w:rsidR="00604D87">
        <w:t>RFP Modification Notification</w:t>
      </w:r>
    </w:p>
    <w:p w14:paraId="7052AAB8" w14:textId="77777777" w:rsidR="008F1CBE" w:rsidRDefault="008F1CBE" w:rsidP="008F1CBE">
      <w:pPr>
        <w:spacing w:after="0" w:line="240" w:lineRule="auto"/>
      </w:pPr>
    </w:p>
    <w:p w14:paraId="09DB8367" w14:textId="77777777" w:rsidR="006304D5" w:rsidRDefault="006304D5" w:rsidP="008F1CBE">
      <w:pPr>
        <w:pStyle w:val="PlainText"/>
        <w:tabs>
          <w:tab w:val="left" w:pos="1080"/>
        </w:tabs>
        <w:spacing w:after="120"/>
        <w:ind w:left="1080" w:hanging="1080"/>
      </w:pPr>
    </w:p>
    <w:p w14:paraId="4F4592DA" w14:textId="17565722" w:rsidR="001748C4" w:rsidRDefault="001748C4" w:rsidP="001748C4">
      <w:pPr>
        <w:pStyle w:val="PlainText"/>
        <w:tabs>
          <w:tab w:val="left" w:pos="0"/>
        </w:tabs>
        <w:spacing w:after="120"/>
        <w:jc w:val="both"/>
      </w:pPr>
      <w:r>
        <w:t>A revised RFP has been posted for Form 270002284 for White River Valley School Corporation Category 2 request for FY2027. Please reference the revised version</w:t>
      </w:r>
      <w:r w:rsidR="00F84E2F">
        <w:t>.</w:t>
      </w:r>
    </w:p>
    <w:p w14:paraId="66AD5990" w14:textId="3B1F8BF7" w:rsidR="00FC4C43" w:rsidRDefault="001748C4" w:rsidP="001748C4">
      <w:pPr>
        <w:pStyle w:val="PlainText"/>
        <w:tabs>
          <w:tab w:val="left" w:pos="0"/>
        </w:tabs>
        <w:spacing w:after="120"/>
        <w:jc w:val="both"/>
      </w:pPr>
      <w:r>
        <w:t>For this request, only equipment is needed. No installation or staging of equipment is necessary.</w:t>
      </w:r>
    </w:p>
    <w:p w14:paraId="118109B9" w14:textId="77777777" w:rsidR="005229E6" w:rsidRDefault="005229E6" w:rsidP="001748C4">
      <w:pPr>
        <w:pStyle w:val="PlainText"/>
        <w:tabs>
          <w:tab w:val="left" w:pos="0"/>
        </w:tabs>
        <w:spacing w:after="120"/>
        <w:jc w:val="both"/>
      </w:pPr>
    </w:p>
    <w:p w14:paraId="31633D4A" w14:textId="032C2583" w:rsidR="005229E6" w:rsidRDefault="005229E6" w:rsidP="001748C4">
      <w:pPr>
        <w:pStyle w:val="PlainText"/>
        <w:tabs>
          <w:tab w:val="left" w:pos="0"/>
        </w:tabs>
        <w:spacing w:after="120"/>
        <w:jc w:val="both"/>
      </w:pPr>
      <w:r>
        <w:t>Questions and proposal due dates remain unchanged.</w:t>
      </w:r>
    </w:p>
    <w:sectPr w:rsidR="00522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36D15"/>
    <w:multiLevelType w:val="hybridMultilevel"/>
    <w:tmpl w:val="0D025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60568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57"/>
    <w:rsid w:val="0001315D"/>
    <w:rsid w:val="000661CE"/>
    <w:rsid w:val="000E6ED5"/>
    <w:rsid w:val="001748C4"/>
    <w:rsid w:val="00252B02"/>
    <w:rsid w:val="005229E6"/>
    <w:rsid w:val="005246CC"/>
    <w:rsid w:val="00604D87"/>
    <w:rsid w:val="006304D5"/>
    <w:rsid w:val="006A7AA6"/>
    <w:rsid w:val="00884FAD"/>
    <w:rsid w:val="008E53CC"/>
    <w:rsid w:val="008F1CBE"/>
    <w:rsid w:val="00913475"/>
    <w:rsid w:val="00982668"/>
    <w:rsid w:val="00AA6737"/>
    <w:rsid w:val="00B65ECF"/>
    <w:rsid w:val="00CB78C8"/>
    <w:rsid w:val="00D11192"/>
    <w:rsid w:val="00DB60E0"/>
    <w:rsid w:val="00E41137"/>
    <w:rsid w:val="00E70299"/>
    <w:rsid w:val="00E933E9"/>
    <w:rsid w:val="00EB678B"/>
    <w:rsid w:val="00EE36C8"/>
    <w:rsid w:val="00F84E2F"/>
    <w:rsid w:val="00FA7127"/>
    <w:rsid w:val="00FC4C43"/>
    <w:rsid w:val="00FD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F051B"/>
  <w15:chartTrackingRefBased/>
  <w15:docId w15:val="{FA759D8D-4F09-4793-8605-16AF47EA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8F1CB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F1CB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%20West\OneDrive%20-%20Adtec,%20Inc\Sarah%20West\Admin%20-%20Sarah%20West\Addendum%20Notice-Questions%20and%20Respons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fb677-c94a-4a19-8769-e7fb7b9cd582" xsi:nil="true"/>
    <lcf76f155ced4ddcb4097134ff3c332f xmlns="1e3d0244-e410-4704-98a7-5301e4d44d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51CED888AEFD40BBF874F3C0A562D7" ma:contentTypeVersion="18" ma:contentTypeDescription="Create a new document." ma:contentTypeScope="" ma:versionID="2a46624831c9865064d6b02bc930fd12">
  <xsd:schema xmlns:xsd="http://www.w3.org/2001/XMLSchema" xmlns:xs="http://www.w3.org/2001/XMLSchema" xmlns:p="http://schemas.microsoft.com/office/2006/metadata/properties" xmlns:ns2="1e3d0244-e410-4704-98a7-5301e4d44d00" xmlns:ns3="13dfb677-c94a-4a19-8769-e7fb7b9cd582" targetNamespace="http://schemas.microsoft.com/office/2006/metadata/properties" ma:root="true" ma:fieldsID="dd27660a97a5fc13dcc003079b660f83" ns2:_="" ns3:_="">
    <xsd:import namespace="1e3d0244-e410-4704-98a7-5301e4d44d00"/>
    <xsd:import namespace="13dfb677-c94a-4a19-8769-e7fb7b9cd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d0244-e410-4704-98a7-5301e4d44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13a13d-ff23-4572-974d-1a340881d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fb677-c94a-4a19-8769-e7fb7b9cd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6aa046-c0bc-45e7-acfb-ea0919cd2629}" ma:internalName="TaxCatchAll" ma:showField="CatchAllData" ma:web="13dfb677-c94a-4a19-8769-e7fb7b9cd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D045CF-06EC-418D-8932-290B58C1E6D9}">
  <ds:schemaRefs>
    <ds:schemaRef ds:uri="http://schemas.microsoft.com/office/2006/metadata/properties"/>
    <ds:schemaRef ds:uri="http://schemas.microsoft.com/office/infopath/2007/PartnerControls"/>
    <ds:schemaRef ds:uri="13dfb677-c94a-4a19-8769-e7fb7b9cd582"/>
    <ds:schemaRef ds:uri="1e3d0244-e410-4704-98a7-5301e4d44d00"/>
  </ds:schemaRefs>
</ds:datastoreItem>
</file>

<file path=customXml/itemProps2.xml><?xml version="1.0" encoding="utf-8"?>
<ds:datastoreItem xmlns:ds="http://schemas.openxmlformats.org/officeDocument/2006/customXml" ds:itemID="{972BCBB1-EE78-4972-9655-05C6F8168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F9234-6860-4649-9BFB-6A115AE51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d0244-e410-4704-98a7-5301e4d44d00"/>
    <ds:schemaRef ds:uri="13dfb677-c94a-4a19-8769-e7fb7b9cd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Addendum Notice-Questions and Responses</Template>
  <TotalTime>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West</dc:creator>
  <cp:keywords/>
  <dc:description/>
  <cp:lastModifiedBy>Sarah West</cp:lastModifiedBy>
  <cp:revision>7</cp:revision>
  <cp:lastPrinted>2020-11-04T18:56:00Z</cp:lastPrinted>
  <dcterms:created xsi:type="dcterms:W3CDTF">2026-10-23T13:13:00Z</dcterms:created>
  <dcterms:modified xsi:type="dcterms:W3CDTF">2026-10-23T13:18:00Z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0x0101006551CED888AEFD40BBF874F3C0A562D7</vt:lpwstr>
  </property>
</Properties>
</file>