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551F6" w14:textId="77777777" w:rsidR="007540F9" w:rsidRDefault="007540F9" w:rsidP="007540F9">
      <w:pPr>
        <w:spacing w:after="0" w:line="240" w:lineRule="auto"/>
        <w:rPr>
          <w:b/>
          <w:sz w:val="26"/>
          <w:szCs w:val="26"/>
        </w:rPr>
      </w:pPr>
    </w:p>
    <w:p w14:paraId="5255FC0B" w14:textId="77777777" w:rsidR="00D52800" w:rsidRDefault="00D52800" w:rsidP="00D2594A">
      <w:pPr>
        <w:spacing w:after="0" w:line="240" w:lineRule="auto"/>
        <w:jc w:val="center"/>
        <w:rPr>
          <w:b/>
          <w:sz w:val="26"/>
          <w:szCs w:val="26"/>
        </w:rPr>
      </w:pPr>
    </w:p>
    <w:p w14:paraId="47B31C3F" w14:textId="74254BE4" w:rsidR="00D2594A" w:rsidRPr="00264E6E" w:rsidRDefault="00317E7A" w:rsidP="00D2594A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Adams-Fri</w:t>
      </w:r>
      <w:r w:rsidR="00C10A7A">
        <w:rPr>
          <w:b/>
          <w:sz w:val="28"/>
          <w:szCs w:val="28"/>
        </w:rPr>
        <w:t xml:space="preserve">endship School District Q </w:t>
      </w:r>
      <w:r w:rsidR="00DF003B">
        <w:rPr>
          <w:b/>
          <w:sz w:val="28"/>
          <w:szCs w:val="28"/>
        </w:rPr>
        <w:t>&amp; A Addendum</w:t>
      </w:r>
    </w:p>
    <w:p w14:paraId="3D4F6618" w14:textId="77777777" w:rsidR="00D2594A" w:rsidRDefault="00D2594A" w:rsidP="007540F9">
      <w:pPr>
        <w:spacing w:after="0" w:line="240" w:lineRule="auto"/>
        <w:rPr>
          <w:b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0"/>
        <w:gridCol w:w="7010"/>
      </w:tblGrid>
      <w:tr w:rsidR="007B7BD9" w14:paraId="549C5038" w14:textId="77777777" w:rsidTr="007B7BD9">
        <w:tc>
          <w:tcPr>
            <w:tcW w:w="2340" w:type="dxa"/>
          </w:tcPr>
          <w:p w14:paraId="2A0C6BF4" w14:textId="77777777" w:rsidR="007B7BD9" w:rsidRDefault="007B7BD9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DATE:</w:t>
            </w:r>
          </w:p>
        </w:tc>
        <w:tc>
          <w:tcPr>
            <w:tcW w:w="7010" w:type="dxa"/>
          </w:tcPr>
          <w:p w14:paraId="39964330" w14:textId="0F83308A" w:rsidR="007B7BD9" w:rsidRPr="008A7CA2" w:rsidRDefault="00DF003B" w:rsidP="00240BF6">
            <w:pPr>
              <w:spacing w:line="240" w:lineRule="auto"/>
              <w:rPr>
                <w:bCs/>
                <w:sz w:val="24"/>
                <w:szCs w:val="24"/>
                <w:highlight w:val="yellow"/>
              </w:rPr>
            </w:pPr>
            <w:r w:rsidRPr="00DF003B">
              <w:rPr>
                <w:bCs/>
                <w:sz w:val="24"/>
                <w:szCs w:val="24"/>
              </w:rPr>
              <w:t>October 5, 2026</w:t>
            </w:r>
          </w:p>
        </w:tc>
      </w:tr>
      <w:tr w:rsidR="007B7BD9" w14:paraId="63B01E1E" w14:textId="77777777" w:rsidTr="007B7BD9">
        <w:tc>
          <w:tcPr>
            <w:tcW w:w="2340" w:type="dxa"/>
          </w:tcPr>
          <w:p w14:paraId="0BBE4EA3" w14:textId="77777777" w:rsidR="007B7BD9" w:rsidRDefault="007B7BD9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APPLICANT:</w:t>
            </w:r>
          </w:p>
        </w:tc>
        <w:tc>
          <w:tcPr>
            <w:tcW w:w="7010" w:type="dxa"/>
          </w:tcPr>
          <w:p w14:paraId="1EDB71F9" w14:textId="1781ABB0" w:rsidR="007B7BD9" w:rsidRDefault="00961673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Adams-Friendship School District</w:t>
            </w:r>
          </w:p>
        </w:tc>
      </w:tr>
      <w:tr w:rsidR="007B7BD9" w14:paraId="434C6C08" w14:textId="77777777" w:rsidTr="007B7BD9">
        <w:tc>
          <w:tcPr>
            <w:tcW w:w="2340" w:type="dxa"/>
          </w:tcPr>
          <w:p w14:paraId="76805BBB" w14:textId="77777777" w:rsidR="007B7BD9" w:rsidRDefault="008A7CA2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BEN</w:t>
            </w:r>
            <w:r w:rsidR="007B7BD9">
              <w:rPr>
                <w:bCs/>
                <w:sz w:val="24"/>
                <w:szCs w:val="24"/>
              </w:rPr>
              <w:t>:</w:t>
            </w:r>
          </w:p>
        </w:tc>
        <w:tc>
          <w:tcPr>
            <w:tcW w:w="7010" w:type="dxa"/>
          </w:tcPr>
          <w:p w14:paraId="354C1849" w14:textId="5C60B33D" w:rsidR="007B7BD9" w:rsidRDefault="00C41257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133030</w:t>
            </w:r>
          </w:p>
        </w:tc>
      </w:tr>
      <w:tr w:rsidR="007B7BD9" w14:paraId="57824AF9" w14:textId="77777777" w:rsidTr="007B7BD9">
        <w:tc>
          <w:tcPr>
            <w:tcW w:w="2340" w:type="dxa"/>
          </w:tcPr>
          <w:p w14:paraId="65D93BA1" w14:textId="77777777" w:rsidR="007B7BD9" w:rsidRDefault="008A7CA2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FORM 470 #:</w:t>
            </w:r>
          </w:p>
        </w:tc>
        <w:tc>
          <w:tcPr>
            <w:tcW w:w="7010" w:type="dxa"/>
          </w:tcPr>
          <w:p w14:paraId="59D18FB0" w14:textId="3E735624" w:rsidR="007B7BD9" w:rsidRDefault="00C41257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270000257</w:t>
            </w:r>
          </w:p>
        </w:tc>
      </w:tr>
      <w:tr w:rsidR="007B7BD9" w14:paraId="2BDAD534" w14:textId="77777777" w:rsidTr="007B7BD9">
        <w:tc>
          <w:tcPr>
            <w:tcW w:w="2340" w:type="dxa"/>
          </w:tcPr>
          <w:p w14:paraId="3C830BD9" w14:textId="77777777" w:rsidR="007B7BD9" w:rsidRDefault="007B7BD9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FOR:</w:t>
            </w:r>
          </w:p>
        </w:tc>
        <w:tc>
          <w:tcPr>
            <w:tcW w:w="7010" w:type="dxa"/>
          </w:tcPr>
          <w:p w14:paraId="0A6A5210" w14:textId="485672C2" w:rsidR="007B7BD9" w:rsidRDefault="00CF04D0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Category 1 Services</w:t>
            </w:r>
          </w:p>
        </w:tc>
      </w:tr>
      <w:tr w:rsidR="007B7BD9" w14:paraId="14F895EE" w14:textId="77777777" w:rsidTr="007B7BD9">
        <w:tc>
          <w:tcPr>
            <w:tcW w:w="2340" w:type="dxa"/>
          </w:tcPr>
          <w:p w14:paraId="0531F7DF" w14:textId="77777777" w:rsidR="007B7BD9" w:rsidRDefault="007B7BD9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CLOSING DATE/TIME:</w:t>
            </w:r>
          </w:p>
        </w:tc>
        <w:tc>
          <w:tcPr>
            <w:tcW w:w="7010" w:type="dxa"/>
          </w:tcPr>
          <w:p w14:paraId="68FEE087" w14:textId="33FCDA11" w:rsidR="007B7BD9" w:rsidRDefault="00CF04D0" w:rsidP="00240BF6">
            <w:pPr>
              <w:spacing w:line="240" w:lineRule="auto"/>
              <w:rPr>
                <w:bCs/>
                <w:sz w:val="24"/>
                <w:szCs w:val="24"/>
              </w:rPr>
            </w:pPr>
            <w:r>
              <w:rPr>
                <w:rFonts w:eastAsia="Calibri" w:cs="Calibri"/>
                <w:bCs/>
                <w:sz w:val="24"/>
                <w:szCs w:val="24"/>
              </w:rPr>
              <w:t>November</w:t>
            </w:r>
            <w:r w:rsidR="00F55EC5">
              <w:rPr>
                <w:rFonts w:eastAsia="Calibri" w:cs="Calibri"/>
                <w:bCs/>
                <w:sz w:val="24"/>
                <w:szCs w:val="24"/>
              </w:rPr>
              <w:t xml:space="preserve"> 3, 2026</w:t>
            </w:r>
          </w:p>
        </w:tc>
      </w:tr>
    </w:tbl>
    <w:p w14:paraId="1F9C7ABE" w14:textId="77777777" w:rsidR="007B7BD9" w:rsidRDefault="007B7BD9" w:rsidP="00240BF6">
      <w:pPr>
        <w:spacing w:line="240" w:lineRule="auto"/>
        <w:rPr>
          <w:bCs/>
          <w:sz w:val="24"/>
          <w:szCs w:val="24"/>
        </w:rPr>
      </w:pPr>
    </w:p>
    <w:p w14:paraId="511D961A" w14:textId="77777777" w:rsidR="007540F9" w:rsidRPr="00D41A65" w:rsidRDefault="00302181" w:rsidP="007540F9">
      <w:pPr>
        <w:spacing w:after="0" w:line="240" w:lineRule="auto"/>
        <w:rPr>
          <w:b/>
          <w:sz w:val="26"/>
          <w:szCs w:val="26"/>
          <w:u w:val="single"/>
        </w:rPr>
      </w:pPr>
      <w:r w:rsidRPr="00D41A65">
        <w:rPr>
          <w:b/>
          <w:sz w:val="26"/>
          <w:szCs w:val="26"/>
          <w:u w:val="single"/>
        </w:rPr>
        <w:t>CLARIFICATIONS</w:t>
      </w:r>
    </w:p>
    <w:p w14:paraId="16ED9F4D" w14:textId="77777777" w:rsidR="00CD553D" w:rsidRDefault="00CD553D" w:rsidP="00B066F0">
      <w:pPr>
        <w:spacing w:after="120"/>
        <w:contextualSpacing/>
        <w:rPr>
          <w:rFonts w:cstheme="minorHAnsi"/>
        </w:rPr>
      </w:pPr>
    </w:p>
    <w:p w14:paraId="48F48016" w14:textId="77777777" w:rsidR="009D57E6" w:rsidRDefault="009D57E6" w:rsidP="00B066F0">
      <w:pPr>
        <w:spacing w:after="120"/>
        <w:contextualSpacing/>
        <w:rPr>
          <w:rFonts w:cstheme="minorHAnsi"/>
        </w:rPr>
      </w:pPr>
    </w:p>
    <w:p w14:paraId="2322A9F9" w14:textId="03AE086E" w:rsidR="009D57E6" w:rsidRDefault="009D57E6" w:rsidP="00B066F0">
      <w:pPr>
        <w:spacing w:after="120"/>
        <w:contextualSpacing/>
        <w:rPr>
          <w:rFonts w:cstheme="minorHAnsi"/>
        </w:rPr>
      </w:pPr>
      <w:r>
        <w:rPr>
          <w:rFonts w:cstheme="minorHAnsi"/>
        </w:rPr>
        <w:t>NO QUESTIONS WERE RECEIVED DURING THE QUESTIONS PERIOD FOR THIS PROCUREMENT.</w:t>
      </w:r>
    </w:p>
    <w:p w14:paraId="7554F593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4D04506A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1169528C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14310CB7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731EC7C4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57659853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3E2EA82F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026A18FE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28127519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440319D1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6183B977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5D525421" w14:textId="77777777" w:rsidR="00F55EC5" w:rsidRDefault="00F55EC5" w:rsidP="00B066F0">
      <w:pPr>
        <w:spacing w:after="120"/>
        <w:contextualSpacing/>
        <w:rPr>
          <w:rFonts w:cstheme="minorHAnsi"/>
        </w:rPr>
      </w:pPr>
    </w:p>
    <w:p w14:paraId="350519B3" w14:textId="77777777" w:rsidR="00B066F0" w:rsidRDefault="00B066F0" w:rsidP="00B066F0">
      <w:pPr>
        <w:spacing w:after="120"/>
        <w:contextualSpacing/>
        <w:rPr>
          <w:rFonts w:cstheme="minorHAnsi"/>
        </w:rPr>
      </w:pPr>
      <w:r w:rsidRPr="00C55FAA">
        <w:rPr>
          <w:rFonts w:cstheme="minorHAnsi"/>
        </w:rPr>
        <w:t>All other specifications, terms</w:t>
      </w:r>
      <w:r w:rsidR="00711A7C">
        <w:rPr>
          <w:rFonts w:cstheme="minorHAnsi"/>
        </w:rPr>
        <w:t>,</w:t>
      </w:r>
      <w:r w:rsidRPr="00C55FAA">
        <w:rPr>
          <w:rFonts w:cstheme="minorHAnsi"/>
        </w:rPr>
        <w:t xml:space="preserve"> and conditions remain unchanged.</w:t>
      </w:r>
    </w:p>
    <w:p w14:paraId="1FB7C1DE" w14:textId="77777777" w:rsidR="00963C04" w:rsidRDefault="00963C04" w:rsidP="00963C04">
      <w:r>
        <w:tab/>
      </w:r>
    </w:p>
    <w:sectPr w:rsidR="00963C04" w:rsidSect="009951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 w:code="1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0D3C1" w14:textId="77777777" w:rsidR="003431A6" w:rsidRDefault="003431A6">
      <w:pPr>
        <w:spacing w:after="0" w:line="240" w:lineRule="auto"/>
      </w:pPr>
      <w:r>
        <w:separator/>
      </w:r>
    </w:p>
  </w:endnote>
  <w:endnote w:type="continuationSeparator" w:id="0">
    <w:p w14:paraId="08252B70" w14:textId="77777777" w:rsidR="003431A6" w:rsidRDefault="003431A6">
      <w:pPr>
        <w:spacing w:after="0" w:line="240" w:lineRule="auto"/>
      </w:pPr>
      <w:r>
        <w:continuationSeparator/>
      </w:r>
    </w:p>
  </w:endnote>
  <w:endnote w:type="continuationNotice" w:id="1">
    <w:p w14:paraId="3F3BD626" w14:textId="77777777" w:rsidR="003431A6" w:rsidRDefault="003431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Calibri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5A81D" w14:textId="77777777" w:rsidR="00E05477" w:rsidRDefault="00E054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8"/>
        <w:szCs w:val="18"/>
      </w:rPr>
      <w:id w:val="-2058384308"/>
      <w:docPartObj>
        <w:docPartGallery w:val="Page Numbers (Bottom of Page)"/>
        <w:docPartUnique/>
      </w:docPartObj>
    </w:sdtPr>
    <w:sdtEndPr/>
    <w:sdtContent>
      <w:sdt>
        <w:sdtPr>
          <w:rPr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9EFC913" w14:textId="77777777" w:rsidR="0074552F" w:rsidRPr="00B41CA6" w:rsidRDefault="001113C6">
            <w:pPr>
              <w:pStyle w:val="Footer"/>
              <w:jc w:val="center"/>
              <w:rPr>
                <w:sz w:val="18"/>
                <w:szCs w:val="18"/>
              </w:rPr>
            </w:pPr>
            <w:r w:rsidRPr="00B41CA6">
              <w:rPr>
                <w:sz w:val="18"/>
                <w:szCs w:val="18"/>
              </w:rPr>
              <w:t xml:space="preserve">Page </w:t>
            </w:r>
            <w:r w:rsidRPr="00B41CA6">
              <w:rPr>
                <w:b/>
                <w:bCs/>
                <w:sz w:val="18"/>
                <w:szCs w:val="18"/>
              </w:rPr>
              <w:fldChar w:fldCharType="begin"/>
            </w:r>
            <w:r w:rsidRPr="00B41CA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B41CA6">
              <w:rPr>
                <w:b/>
                <w:bCs/>
                <w:sz w:val="18"/>
                <w:szCs w:val="18"/>
              </w:rPr>
              <w:fldChar w:fldCharType="separate"/>
            </w:r>
            <w:r w:rsidRPr="00B41CA6">
              <w:rPr>
                <w:b/>
                <w:bCs/>
                <w:noProof/>
                <w:sz w:val="18"/>
                <w:szCs w:val="18"/>
              </w:rPr>
              <w:t>2</w:t>
            </w:r>
            <w:r w:rsidRPr="00B41CA6">
              <w:rPr>
                <w:b/>
                <w:bCs/>
                <w:sz w:val="18"/>
                <w:szCs w:val="18"/>
              </w:rPr>
              <w:fldChar w:fldCharType="end"/>
            </w:r>
            <w:r w:rsidRPr="00B41CA6">
              <w:rPr>
                <w:sz w:val="18"/>
                <w:szCs w:val="18"/>
              </w:rPr>
              <w:t xml:space="preserve"> of </w:t>
            </w:r>
            <w:r w:rsidRPr="00B41CA6">
              <w:rPr>
                <w:b/>
                <w:bCs/>
                <w:sz w:val="18"/>
                <w:szCs w:val="18"/>
              </w:rPr>
              <w:fldChar w:fldCharType="begin"/>
            </w:r>
            <w:r w:rsidRPr="00B41CA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B41CA6">
              <w:rPr>
                <w:b/>
                <w:bCs/>
                <w:sz w:val="18"/>
                <w:szCs w:val="18"/>
              </w:rPr>
              <w:fldChar w:fldCharType="separate"/>
            </w:r>
            <w:r w:rsidRPr="00B41CA6">
              <w:rPr>
                <w:b/>
                <w:bCs/>
                <w:noProof/>
                <w:sz w:val="18"/>
                <w:szCs w:val="18"/>
              </w:rPr>
              <w:t>2</w:t>
            </w:r>
            <w:r w:rsidRPr="00B41CA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5F01D171" w14:textId="77777777" w:rsidR="0074552F" w:rsidRDefault="007455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95261" w14:textId="77777777" w:rsidR="0074552F" w:rsidRPr="000B51C1" w:rsidRDefault="000B51C1" w:rsidP="00B45607">
    <w:pPr>
      <w:pStyle w:val="Footer"/>
      <w:jc w:val="center"/>
      <w:rPr>
        <w:sz w:val="18"/>
        <w:szCs w:val="18"/>
      </w:rPr>
    </w:pPr>
    <w:r w:rsidRPr="000B51C1">
      <w:rPr>
        <w:sz w:val="18"/>
        <w:szCs w:val="18"/>
      </w:rPr>
      <w:ptab w:relativeTo="margin" w:alignment="center" w:leader="none"/>
    </w:r>
    <w:r w:rsidRPr="000B51C1">
      <w:rPr>
        <w:sz w:val="18"/>
        <w:szCs w:val="18"/>
      </w:rPr>
      <w:ptab w:relativeTo="margin" w:alignment="right" w:leader="none"/>
    </w:r>
    <w:sdt>
      <w:sdtPr>
        <w:rPr>
          <w:sz w:val="18"/>
          <w:szCs w:val="18"/>
        </w:rPr>
        <w:id w:val="523524370"/>
        <w:docPartObj>
          <w:docPartGallery w:val="Page Numbers (Top of Page)"/>
          <w:docPartUnique/>
        </w:docPartObj>
      </w:sdtPr>
      <w:sdtEndPr/>
      <w:sdtContent>
        <w:r w:rsidR="001113C6" w:rsidRPr="000B51C1">
          <w:rPr>
            <w:sz w:val="18"/>
            <w:szCs w:val="18"/>
          </w:rPr>
          <w:t xml:space="preserve">Page </w:t>
        </w:r>
        <w:r w:rsidR="001113C6" w:rsidRPr="000B51C1">
          <w:rPr>
            <w:sz w:val="18"/>
            <w:szCs w:val="18"/>
          </w:rPr>
          <w:fldChar w:fldCharType="begin"/>
        </w:r>
        <w:r w:rsidR="001113C6" w:rsidRPr="000B51C1">
          <w:rPr>
            <w:sz w:val="18"/>
            <w:szCs w:val="18"/>
          </w:rPr>
          <w:instrText xml:space="preserve"> PAGE </w:instrText>
        </w:r>
        <w:r w:rsidR="001113C6" w:rsidRPr="000B51C1">
          <w:rPr>
            <w:sz w:val="18"/>
            <w:szCs w:val="18"/>
          </w:rPr>
          <w:fldChar w:fldCharType="separate"/>
        </w:r>
        <w:r w:rsidR="001113C6" w:rsidRPr="000B51C1">
          <w:rPr>
            <w:sz w:val="18"/>
            <w:szCs w:val="18"/>
          </w:rPr>
          <w:t>2</w:t>
        </w:r>
        <w:r w:rsidR="001113C6" w:rsidRPr="000B51C1">
          <w:rPr>
            <w:sz w:val="18"/>
            <w:szCs w:val="18"/>
          </w:rPr>
          <w:fldChar w:fldCharType="end"/>
        </w:r>
        <w:r w:rsidR="001113C6" w:rsidRPr="000B51C1">
          <w:rPr>
            <w:sz w:val="18"/>
            <w:szCs w:val="18"/>
          </w:rPr>
          <w:t xml:space="preserve"> of </w:t>
        </w:r>
        <w:r w:rsidR="001113C6" w:rsidRPr="000B51C1">
          <w:rPr>
            <w:sz w:val="18"/>
            <w:szCs w:val="18"/>
          </w:rPr>
          <w:fldChar w:fldCharType="begin"/>
        </w:r>
        <w:r w:rsidR="001113C6" w:rsidRPr="000B51C1">
          <w:rPr>
            <w:sz w:val="18"/>
            <w:szCs w:val="18"/>
          </w:rPr>
          <w:instrText xml:space="preserve"> NUMPAGES  </w:instrText>
        </w:r>
        <w:r w:rsidR="001113C6" w:rsidRPr="000B51C1">
          <w:rPr>
            <w:sz w:val="18"/>
            <w:szCs w:val="18"/>
          </w:rPr>
          <w:fldChar w:fldCharType="separate"/>
        </w:r>
        <w:r w:rsidR="001113C6" w:rsidRPr="000B51C1">
          <w:rPr>
            <w:sz w:val="18"/>
            <w:szCs w:val="18"/>
          </w:rPr>
          <w:t>3</w:t>
        </w:r>
        <w:r w:rsidR="001113C6" w:rsidRPr="000B51C1">
          <w:rPr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B811D" w14:textId="77777777" w:rsidR="003431A6" w:rsidRDefault="003431A6">
      <w:pPr>
        <w:spacing w:after="0" w:line="240" w:lineRule="auto"/>
      </w:pPr>
      <w:r>
        <w:separator/>
      </w:r>
    </w:p>
  </w:footnote>
  <w:footnote w:type="continuationSeparator" w:id="0">
    <w:p w14:paraId="1B1E25FF" w14:textId="77777777" w:rsidR="003431A6" w:rsidRDefault="003431A6">
      <w:pPr>
        <w:spacing w:after="0" w:line="240" w:lineRule="auto"/>
      </w:pPr>
      <w:r>
        <w:continuationSeparator/>
      </w:r>
    </w:p>
  </w:footnote>
  <w:footnote w:type="continuationNotice" w:id="1">
    <w:p w14:paraId="364D4AE9" w14:textId="77777777" w:rsidR="003431A6" w:rsidRDefault="003431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72E59" w14:textId="77777777" w:rsidR="00E05477" w:rsidRDefault="00E054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381A" w14:textId="77777777" w:rsidR="00E05477" w:rsidRDefault="00E054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EF78D" w14:textId="77777777" w:rsidR="00E05477" w:rsidRDefault="00E054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E120B"/>
    <w:multiLevelType w:val="hybridMultilevel"/>
    <w:tmpl w:val="D64262EA"/>
    <w:lvl w:ilvl="0" w:tplc="DDE056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5AD1EEC"/>
    <w:multiLevelType w:val="hybridMultilevel"/>
    <w:tmpl w:val="EF90F2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4704CB"/>
    <w:multiLevelType w:val="hybridMultilevel"/>
    <w:tmpl w:val="142E85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ED682A"/>
    <w:multiLevelType w:val="hybridMultilevel"/>
    <w:tmpl w:val="A67A0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B40D16"/>
    <w:multiLevelType w:val="hybridMultilevel"/>
    <w:tmpl w:val="F00204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4E5D00"/>
    <w:multiLevelType w:val="hybridMultilevel"/>
    <w:tmpl w:val="38846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3427726">
    <w:abstractNumId w:val="2"/>
  </w:num>
  <w:num w:numId="2" w16cid:durableId="1044596526">
    <w:abstractNumId w:val="1"/>
  </w:num>
  <w:num w:numId="3" w16cid:durableId="1577398577">
    <w:abstractNumId w:val="3"/>
  </w:num>
  <w:num w:numId="4" w16cid:durableId="686373124">
    <w:abstractNumId w:val="5"/>
  </w:num>
  <w:num w:numId="5" w16cid:durableId="7563927">
    <w:abstractNumId w:val="4"/>
  </w:num>
  <w:num w:numId="6" w16cid:durableId="2060668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BD0"/>
    <w:rsid w:val="00004674"/>
    <w:rsid w:val="000062AF"/>
    <w:rsid w:val="0000649D"/>
    <w:rsid w:val="00006B4A"/>
    <w:rsid w:val="00007B63"/>
    <w:rsid w:val="00014BCA"/>
    <w:rsid w:val="00016FB0"/>
    <w:rsid w:val="000204F2"/>
    <w:rsid w:val="00022B5B"/>
    <w:rsid w:val="00022EA0"/>
    <w:rsid w:val="00022FD0"/>
    <w:rsid w:val="00023C0A"/>
    <w:rsid w:val="0003149D"/>
    <w:rsid w:val="00041BB4"/>
    <w:rsid w:val="00043A12"/>
    <w:rsid w:val="000453D9"/>
    <w:rsid w:val="00052E21"/>
    <w:rsid w:val="0005575F"/>
    <w:rsid w:val="00056596"/>
    <w:rsid w:val="00060339"/>
    <w:rsid w:val="0006572C"/>
    <w:rsid w:val="00076554"/>
    <w:rsid w:val="00076FB0"/>
    <w:rsid w:val="00082AB5"/>
    <w:rsid w:val="00083A6C"/>
    <w:rsid w:val="00083FFC"/>
    <w:rsid w:val="00086AC4"/>
    <w:rsid w:val="000902AE"/>
    <w:rsid w:val="00090875"/>
    <w:rsid w:val="000A577D"/>
    <w:rsid w:val="000A5C1A"/>
    <w:rsid w:val="000B1DE7"/>
    <w:rsid w:val="000B51C1"/>
    <w:rsid w:val="000B5B90"/>
    <w:rsid w:val="000B7653"/>
    <w:rsid w:val="000C1CF2"/>
    <w:rsid w:val="000C2B06"/>
    <w:rsid w:val="000C34F7"/>
    <w:rsid w:val="000C5DCC"/>
    <w:rsid w:val="000C6940"/>
    <w:rsid w:val="000D0BF5"/>
    <w:rsid w:val="000D1EA8"/>
    <w:rsid w:val="000D4D2B"/>
    <w:rsid w:val="000E4E6D"/>
    <w:rsid w:val="000E5DBB"/>
    <w:rsid w:val="000F135E"/>
    <w:rsid w:val="000F1DA7"/>
    <w:rsid w:val="000F2B92"/>
    <w:rsid w:val="000F3C9C"/>
    <w:rsid w:val="000F4A67"/>
    <w:rsid w:val="000F7598"/>
    <w:rsid w:val="000F7C0A"/>
    <w:rsid w:val="00101F28"/>
    <w:rsid w:val="001113C6"/>
    <w:rsid w:val="001201BA"/>
    <w:rsid w:val="00136B8B"/>
    <w:rsid w:val="00140D03"/>
    <w:rsid w:val="0014189F"/>
    <w:rsid w:val="001458F4"/>
    <w:rsid w:val="001469A8"/>
    <w:rsid w:val="001556B4"/>
    <w:rsid w:val="0016372A"/>
    <w:rsid w:val="00163919"/>
    <w:rsid w:val="0016637E"/>
    <w:rsid w:val="001760B5"/>
    <w:rsid w:val="00176798"/>
    <w:rsid w:val="00176FCA"/>
    <w:rsid w:val="001819FB"/>
    <w:rsid w:val="001833C1"/>
    <w:rsid w:val="001857AD"/>
    <w:rsid w:val="0018769D"/>
    <w:rsid w:val="00195B82"/>
    <w:rsid w:val="001A0F1D"/>
    <w:rsid w:val="001B35CD"/>
    <w:rsid w:val="001C2541"/>
    <w:rsid w:val="001C7D39"/>
    <w:rsid w:val="001D392D"/>
    <w:rsid w:val="001D46D6"/>
    <w:rsid w:val="001E23AA"/>
    <w:rsid w:val="001E3143"/>
    <w:rsid w:val="001E39EB"/>
    <w:rsid w:val="001F27FA"/>
    <w:rsid w:val="001F349C"/>
    <w:rsid w:val="001F387E"/>
    <w:rsid w:val="002025CE"/>
    <w:rsid w:val="002131DA"/>
    <w:rsid w:val="00223F5B"/>
    <w:rsid w:val="0022688B"/>
    <w:rsid w:val="00231D5F"/>
    <w:rsid w:val="00234706"/>
    <w:rsid w:val="002363FA"/>
    <w:rsid w:val="00240BF6"/>
    <w:rsid w:val="002432B0"/>
    <w:rsid w:val="0024587C"/>
    <w:rsid w:val="0025247C"/>
    <w:rsid w:val="00252853"/>
    <w:rsid w:val="00252D87"/>
    <w:rsid w:val="00260400"/>
    <w:rsid w:val="00260D17"/>
    <w:rsid w:val="00264E6E"/>
    <w:rsid w:val="00266A20"/>
    <w:rsid w:val="0027082D"/>
    <w:rsid w:val="002711BF"/>
    <w:rsid w:val="00272A8B"/>
    <w:rsid w:val="002749C9"/>
    <w:rsid w:val="00277EFB"/>
    <w:rsid w:val="00285933"/>
    <w:rsid w:val="002859CB"/>
    <w:rsid w:val="002924A1"/>
    <w:rsid w:val="00293114"/>
    <w:rsid w:val="00296E05"/>
    <w:rsid w:val="002A2108"/>
    <w:rsid w:val="002A6ACC"/>
    <w:rsid w:val="002B4AF3"/>
    <w:rsid w:val="002B5FDE"/>
    <w:rsid w:val="002C25FA"/>
    <w:rsid w:val="002C3CFE"/>
    <w:rsid w:val="002D028A"/>
    <w:rsid w:val="002D072D"/>
    <w:rsid w:val="002D654C"/>
    <w:rsid w:val="002E31E6"/>
    <w:rsid w:val="002F0360"/>
    <w:rsid w:val="002F1E0D"/>
    <w:rsid w:val="002F1E40"/>
    <w:rsid w:val="002F352C"/>
    <w:rsid w:val="002F7530"/>
    <w:rsid w:val="00302181"/>
    <w:rsid w:val="003036A3"/>
    <w:rsid w:val="00303812"/>
    <w:rsid w:val="003044DA"/>
    <w:rsid w:val="00314A50"/>
    <w:rsid w:val="00316B6F"/>
    <w:rsid w:val="00317D1E"/>
    <w:rsid w:val="00317E34"/>
    <w:rsid w:val="00317E7A"/>
    <w:rsid w:val="00321FE6"/>
    <w:rsid w:val="00323340"/>
    <w:rsid w:val="00324906"/>
    <w:rsid w:val="00324FD9"/>
    <w:rsid w:val="003251B9"/>
    <w:rsid w:val="00332DE4"/>
    <w:rsid w:val="003345F9"/>
    <w:rsid w:val="00337284"/>
    <w:rsid w:val="003431A6"/>
    <w:rsid w:val="003446F5"/>
    <w:rsid w:val="00357A64"/>
    <w:rsid w:val="003604F3"/>
    <w:rsid w:val="00360F65"/>
    <w:rsid w:val="003619F0"/>
    <w:rsid w:val="00364661"/>
    <w:rsid w:val="00375D9D"/>
    <w:rsid w:val="00393748"/>
    <w:rsid w:val="00394C82"/>
    <w:rsid w:val="003964DB"/>
    <w:rsid w:val="003976EC"/>
    <w:rsid w:val="003A06FC"/>
    <w:rsid w:val="003A0C73"/>
    <w:rsid w:val="003A2C2A"/>
    <w:rsid w:val="003A3C1C"/>
    <w:rsid w:val="003A51F2"/>
    <w:rsid w:val="003A60F8"/>
    <w:rsid w:val="003A7207"/>
    <w:rsid w:val="003A749E"/>
    <w:rsid w:val="003B446D"/>
    <w:rsid w:val="003C2531"/>
    <w:rsid w:val="003C522E"/>
    <w:rsid w:val="003D2F33"/>
    <w:rsid w:val="003D3220"/>
    <w:rsid w:val="003D3501"/>
    <w:rsid w:val="003D4F24"/>
    <w:rsid w:val="003D681B"/>
    <w:rsid w:val="003E1ED9"/>
    <w:rsid w:val="003E548B"/>
    <w:rsid w:val="003F0DEC"/>
    <w:rsid w:val="003F4977"/>
    <w:rsid w:val="003F60AD"/>
    <w:rsid w:val="003F7A19"/>
    <w:rsid w:val="0040532E"/>
    <w:rsid w:val="00407DB5"/>
    <w:rsid w:val="00411E9E"/>
    <w:rsid w:val="00412FB5"/>
    <w:rsid w:val="004145CC"/>
    <w:rsid w:val="00420382"/>
    <w:rsid w:val="00422721"/>
    <w:rsid w:val="00425270"/>
    <w:rsid w:val="00430E93"/>
    <w:rsid w:val="00435E8E"/>
    <w:rsid w:val="0044433F"/>
    <w:rsid w:val="00446E12"/>
    <w:rsid w:val="00454166"/>
    <w:rsid w:val="004556B3"/>
    <w:rsid w:val="00456F7B"/>
    <w:rsid w:val="00462C49"/>
    <w:rsid w:val="00467E50"/>
    <w:rsid w:val="0047023E"/>
    <w:rsid w:val="00470C0C"/>
    <w:rsid w:val="004713A2"/>
    <w:rsid w:val="00481648"/>
    <w:rsid w:val="00482DF8"/>
    <w:rsid w:val="00484A7A"/>
    <w:rsid w:val="00487653"/>
    <w:rsid w:val="0049182F"/>
    <w:rsid w:val="004923C2"/>
    <w:rsid w:val="004936CF"/>
    <w:rsid w:val="004A6E48"/>
    <w:rsid w:val="004A7800"/>
    <w:rsid w:val="004C1726"/>
    <w:rsid w:val="004C6402"/>
    <w:rsid w:val="004C64C3"/>
    <w:rsid w:val="004D45BF"/>
    <w:rsid w:val="004D5ABA"/>
    <w:rsid w:val="004E1515"/>
    <w:rsid w:val="004E4F63"/>
    <w:rsid w:val="004E70DA"/>
    <w:rsid w:val="004F1314"/>
    <w:rsid w:val="004F2C2D"/>
    <w:rsid w:val="004F3800"/>
    <w:rsid w:val="004F3C0F"/>
    <w:rsid w:val="004F6D9C"/>
    <w:rsid w:val="004F799C"/>
    <w:rsid w:val="004F7F45"/>
    <w:rsid w:val="00501BD0"/>
    <w:rsid w:val="005060B3"/>
    <w:rsid w:val="00516FD5"/>
    <w:rsid w:val="00523216"/>
    <w:rsid w:val="00526AC4"/>
    <w:rsid w:val="0052740E"/>
    <w:rsid w:val="0053097C"/>
    <w:rsid w:val="00541BAC"/>
    <w:rsid w:val="00544221"/>
    <w:rsid w:val="0054618D"/>
    <w:rsid w:val="005478E1"/>
    <w:rsid w:val="005503CD"/>
    <w:rsid w:val="0055210F"/>
    <w:rsid w:val="005620E3"/>
    <w:rsid w:val="00563B89"/>
    <w:rsid w:val="0057635C"/>
    <w:rsid w:val="00586EFD"/>
    <w:rsid w:val="005875B8"/>
    <w:rsid w:val="00587A50"/>
    <w:rsid w:val="00591605"/>
    <w:rsid w:val="0059188D"/>
    <w:rsid w:val="00595A84"/>
    <w:rsid w:val="005A13B8"/>
    <w:rsid w:val="005A3F2B"/>
    <w:rsid w:val="005A4189"/>
    <w:rsid w:val="005A4711"/>
    <w:rsid w:val="005B366C"/>
    <w:rsid w:val="005B5583"/>
    <w:rsid w:val="005B595D"/>
    <w:rsid w:val="005B5EB0"/>
    <w:rsid w:val="005B6829"/>
    <w:rsid w:val="005C38E9"/>
    <w:rsid w:val="005D5921"/>
    <w:rsid w:val="005D5C44"/>
    <w:rsid w:val="005E08F1"/>
    <w:rsid w:val="005E59F4"/>
    <w:rsid w:val="005F1B55"/>
    <w:rsid w:val="005F2749"/>
    <w:rsid w:val="005F2B2A"/>
    <w:rsid w:val="00606F37"/>
    <w:rsid w:val="00610768"/>
    <w:rsid w:val="00610B20"/>
    <w:rsid w:val="00611F3F"/>
    <w:rsid w:val="0061241F"/>
    <w:rsid w:val="00613555"/>
    <w:rsid w:val="00614294"/>
    <w:rsid w:val="006143B9"/>
    <w:rsid w:val="00623D30"/>
    <w:rsid w:val="0062645D"/>
    <w:rsid w:val="00627153"/>
    <w:rsid w:val="00630C8B"/>
    <w:rsid w:val="006314C3"/>
    <w:rsid w:val="0063250D"/>
    <w:rsid w:val="00633633"/>
    <w:rsid w:val="006350C3"/>
    <w:rsid w:val="00637F8B"/>
    <w:rsid w:val="0064087B"/>
    <w:rsid w:val="006422C7"/>
    <w:rsid w:val="00644A21"/>
    <w:rsid w:val="0065448D"/>
    <w:rsid w:val="00660CA7"/>
    <w:rsid w:val="00661052"/>
    <w:rsid w:val="00662BF0"/>
    <w:rsid w:val="006660C4"/>
    <w:rsid w:val="00673E5C"/>
    <w:rsid w:val="00674044"/>
    <w:rsid w:val="00675907"/>
    <w:rsid w:val="00676BCD"/>
    <w:rsid w:val="0067738A"/>
    <w:rsid w:val="00681FED"/>
    <w:rsid w:val="00682DF0"/>
    <w:rsid w:val="0068381F"/>
    <w:rsid w:val="00683F71"/>
    <w:rsid w:val="00692C88"/>
    <w:rsid w:val="006A0420"/>
    <w:rsid w:val="006A452C"/>
    <w:rsid w:val="006A4CCE"/>
    <w:rsid w:val="006B1A50"/>
    <w:rsid w:val="006B1EF5"/>
    <w:rsid w:val="006B5FC5"/>
    <w:rsid w:val="006B62C9"/>
    <w:rsid w:val="006C2B78"/>
    <w:rsid w:val="006C4973"/>
    <w:rsid w:val="006C7943"/>
    <w:rsid w:val="006D1C9C"/>
    <w:rsid w:val="006D1F5D"/>
    <w:rsid w:val="006D5BEF"/>
    <w:rsid w:val="006D777A"/>
    <w:rsid w:val="006E302F"/>
    <w:rsid w:val="006F0041"/>
    <w:rsid w:val="00701F5C"/>
    <w:rsid w:val="00711A7C"/>
    <w:rsid w:val="007132E5"/>
    <w:rsid w:val="00714AFF"/>
    <w:rsid w:val="00715072"/>
    <w:rsid w:val="00715CDD"/>
    <w:rsid w:val="007203C6"/>
    <w:rsid w:val="0073689E"/>
    <w:rsid w:val="00740627"/>
    <w:rsid w:val="007438CF"/>
    <w:rsid w:val="0074425B"/>
    <w:rsid w:val="0074552F"/>
    <w:rsid w:val="0075185B"/>
    <w:rsid w:val="007540F9"/>
    <w:rsid w:val="007606ED"/>
    <w:rsid w:val="0076243A"/>
    <w:rsid w:val="007705C6"/>
    <w:rsid w:val="007708A3"/>
    <w:rsid w:val="00772D83"/>
    <w:rsid w:val="0077671B"/>
    <w:rsid w:val="00786000"/>
    <w:rsid w:val="007867F1"/>
    <w:rsid w:val="00791FAA"/>
    <w:rsid w:val="007A5EF6"/>
    <w:rsid w:val="007B46D4"/>
    <w:rsid w:val="007B7BD9"/>
    <w:rsid w:val="007C0FEE"/>
    <w:rsid w:val="007C26D6"/>
    <w:rsid w:val="007C4E47"/>
    <w:rsid w:val="007C4EB5"/>
    <w:rsid w:val="007D2519"/>
    <w:rsid w:val="007D3D98"/>
    <w:rsid w:val="007E487B"/>
    <w:rsid w:val="007E7696"/>
    <w:rsid w:val="007F52BE"/>
    <w:rsid w:val="007F60C2"/>
    <w:rsid w:val="0080576D"/>
    <w:rsid w:val="00810333"/>
    <w:rsid w:val="00810F7F"/>
    <w:rsid w:val="008121B5"/>
    <w:rsid w:val="008226D8"/>
    <w:rsid w:val="008249CF"/>
    <w:rsid w:val="0083283A"/>
    <w:rsid w:val="0083350C"/>
    <w:rsid w:val="00837871"/>
    <w:rsid w:val="008502D0"/>
    <w:rsid w:val="008537C3"/>
    <w:rsid w:val="00855996"/>
    <w:rsid w:val="00860855"/>
    <w:rsid w:val="00886C42"/>
    <w:rsid w:val="0089037E"/>
    <w:rsid w:val="0089354B"/>
    <w:rsid w:val="008A37CD"/>
    <w:rsid w:val="008A7CA2"/>
    <w:rsid w:val="008B6721"/>
    <w:rsid w:val="008C74EF"/>
    <w:rsid w:val="008C7912"/>
    <w:rsid w:val="008D0D8B"/>
    <w:rsid w:val="008D2C0D"/>
    <w:rsid w:val="008E27CD"/>
    <w:rsid w:val="008E5576"/>
    <w:rsid w:val="008E73A7"/>
    <w:rsid w:val="008F5BE9"/>
    <w:rsid w:val="008F6F5A"/>
    <w:rsid w:val="008F7470"/>
    <w:rsid w:val="008F767B"/>
    <w:rsid w:val="0090457C"/>
    <w:rsid w:val="009125AE"/>
    <w:rsid w:val="00916160"/>
    <w:rsid w:val="00924C50"/>
    <w:rsid w:val="0092532B"/>
    <w:rsid w:val="0092768C"/>
    <w:rsid w:val="00932FE5"/>
    <w:rsid w:val="0093682D"/>
    <w:rsid w:val="0093715B"/>
    <w:rsid w:val="00944A19"/>
    <w:rsid w:val="009456B0"/>
    <w:rsid w:val="00945AEA"/>
    <w:rsid w:val="00947FFD"/>
    <w:rsid w:val="0096097D"/>
    <w:rsid w:val="00961673"/>
    <w:rsid w:val="00963C04"/>
    <w:rsid w:val="009648EC"/>
    <w:rsid w:val="00971FF8"/>
    <w:rsid w:val="00974600"/>
    <w:rsid w:val="0097706D"/>
    <w:rsid w:val="009851A7"/>
    <w:rsid w:val="00987629"/>
    <w:rsid w:val="009951BF"/>
    <w:rsid w:val="009C2E0C"/>
    <w:rsid w:val="009C3A18"/>
    <w:rsid w:val="009C4416"/>
    <w:rsid w:val="009D11D2"/>
    <w:rsid w:val="009D4671"/>
    <w:rsid w:val="009D57E6"/>
    <w:rsid w:val="009D6763"/>
    <w:rsid w:val="009D7FEC"/>
    <w:rsid w:val="009F152F"/>
    <w:rsid w:val="00A01137"/>
    <w:rsid w:val="00A04DC1"/>
    <w:rsid w:val="00A11D87"/>
    <w:rsid w:val="00A129C2"/>
    <w:rsid w:val="00A13C7B"/>
    <w:rsid w:val="00A1418E"/>
    <w:rsid w:val="00A1672E"/>
    <w:rsid w:val="00A16980"/>
    <w:rsid w:val="00A208F2"/>
    <w:rsid w:val="00A213CB"/>
    <w:rsid w:val="00A317AB"/>
    <w:rsid w:val="00A41B4A"/>
    <w:rsid w:val="00A4276B"/>
    <w:rsid w:val="00A47C1A"/>
    <w:rsid w:val="00A60D54"/>
    <w:rsid w:val="00A63781"/>
    <w:rsid w:val="00A6658B"/>
    <w:rsid w:val="00A66785"/>
    <w:rsid w:val="00A80CF1"/>
    <w:rsid w:val="00A81A56"/>
    <w:rsid w:val="00A86338"/>
    <w:rsid w:val="00A87A08"/>
    <w:rsid w:val="00A909B1"/>
    <w:rsid w:val="00A972D5"/>
    <w:rsid w:val="00AA05CC"/>
    <w:rsid w:val="00AA4DED"/>
    <w:rsid w:val="00AA5DDF"/>
    <w:rsid w:val="00AB110C"/>
    <w:rsid w:val="00AB61B7"/>
    <w:rsid w:val="00AC5945"/>
    <w:rsid w:val="00AD1B06"/>
    <w:rsid w:val="00AD1DDF"/>
    <w:rsid w:val="00AD7026"/>
    <w:rsid w:val="00AE3E2B"/>
    <w:rsid w:val="00AE6AAF"/>
    <w:rsid w:val="00AE6B49"/>
    <w:rsid w:val="00AE763C"/>
    <w:rsid w:val="00AF165E"/>
    <w:rsid w:val="00AF34C3"/>
    <w:rsid w:val="00B066F0"/>
    <w:rsid w:val="00B07BED"/>
    <w:rsid w:val="00B15452"/>
    <w:rsid w:val="00B175E8"/>
    <w:rsid w:val="00B21B1F"/>
    <w:rsid w:val="00B24D81"/>
    <w:rsid w:val="00B32E39"/>
    <w:rsid w:val="00B37368"/>
    <w:rsid w:val="00B40463"/>
    <w:rsid w:val="00B44296"/>
    <w:rsid w:val="00B4512F"/>
    <w:rsid w:val="00B45607"/>
    <w:rsid w:val="00B46083"/>
    <w:rsid w:val="00B4691F"/>
    <w:rsid w:val="00B51137"/>
    <w:rsid w:val="00B51268"/>
    <w:rsid w:val="00B60F6B"/>
    <w:rsid w:val="00B643B8"/>
    <w:rsid w:val="00B651F0"/>
    <w:rsid w:val="00B72EEB"/>
    <w:rsid w:val="00B73AA2"/>
    <w:rsid w:val="00B73F64"/>
    <w:rsid w:val="00B8178D"/>
    <w:rsid w:val="00B86961"/>
    <w:rsid w:val="00B8776A"/>
    <w:rsid w:val="00B91676"/>
    <w:rsid w:val="00B93D64"/>
    <w:rsid w:val="00BA125A"/>
    <w:rsid w:val="00BA685A"/>
    <w:rsid w:val="00BA7996"/>
    <w:rsid w:val="00BB5C55"/>
    <w:rsid w:val="00BB6A13"/>
    <w:rsid w:val="00BC133D"/>
    <w:rsid w:val="00BC778A"/>
    <w:rsid w:val="00BD574A"/>
    <w:rsid w:val="00BD650A"/>
    <w:rsid w:val="00BE15C2"/>
    <w:rsid w:val="00BE2376"/>
    <w:rsid w:val="00BF16D1"/>
    <w:rsid w:val="00C02E0A"/>
    <w:rsid w:val="00C10A7A"/>
    <w:rsid w:val="00C10F7D"/>
    <w:rsid w:val="00C16B36"/>
    <w:rsid w:val="00C20B71"/>
    <w:rsid w:val="00C33750"/>
    <w:rsid w:val="00C41257"/>
    <w:rsid w:val="00C4566E"/>
    <w:rsid w:val="00C4678D"/>
    <w:rsid w:val="00C47286"/>
    <w:rsid w:val="00C47A30"/>
    <w:rsid w:val="00C600C4"/>
    <w:rsid w:val="00C71BB3"/>
    <w:rsid w:val="00C76451"/>
    <w:rsid w:val="00C823A6"/>
    <w:rsid w:val="00C82A83"/>
    <w:rsid w:val="00C8471D"/>
    <w:rsid w:val="00C932BF"/>
    <w:rsid w:val="00C95ABD"/>
    <w:rsid w:val="00C969C3"/>
    <w:rsid w:val="00CA1156"/>
    <w:rsid w:val="00CA4F9E"/>
    <w:rsid w:val="00CB2F9E"/>
    <w:rsid w:val="00CB5062"/>
    <w:rsid w:val="00CB72B5"/>
    <w:rsid w:val="00CC47C1"/>
    <w:rsid w:val="00CD3BA6"/>
    <w:rsid w:val="00CD553D"/>
    <w:rsid w:val="00CE1592"/>
    <w:rsid w:val="00CE40F8"/>
    <w:rsid w:val="00CE4E69"/>
    <w:rsid w:val="00CE74FD"/>
    <w:rsid w:val="00CF04D0"/>
    <w:rsid w:val="00CF05D1"/>
    <w:rsid w:val="00CF6711"/>
    <w:rsid w:val="00CF778A"/>
    <w:rsid w:val="00D05D79"/>
    <w:rsid w:val="00D061C1"/>
    <w:rsid w:val="00D07EEC"/>
    <w:rsid w:val="00D10302"/>
    <w:rsid w:val="00D105F5"/>
    <w:rsid w:val="00D10622"/>
    <w:rsid w:val="00D10C45"/>
    <w:rsid w:val="00D110B0"/>
    <w:rsid w:val="00D12C34"/>
    <w:rsid w:val="00D147AF"/>
    <w:rsid w:val="00D14D23"/>
    <w:rsid w:val="00D15983"/>
    <w:rsid w:val="00D15C37"/>
    <w:rsid w:val="00D21338"/>
    <w:rsid w:val="00D22730"/>
    <w:rsid w:val="00D2594A"/>
    <w:rsid w:val="00D41A65"/>
    <w:rsid w:val="00D43BFC"/>
    <w:rsid w:val="00D52800"/>
    <w:rsid w:val="00D57175"/>
    <w:rsid w:val="00D6236F"/>
    <w:rsid w:val="00D663E6"/>
    <w:rsid w:val="00D77F34"/>
    <w:rsid w:val="00D81ED1"/>
    <w:rsid w:val="00D85925"/>
    <w:rsid w:val="00D93F6D"/>
    <w:rsid w:val="00D94513"/>
    <w:rsid w:val="00DA31A2"/>
    <w:rsid w:val="00DA5532"/>
    <w:rsid w:val="00DA6031"/>
    <w:rsid w:val="00DA744D"/>
    <w:rsid w:val="00DB616C"/>
    <w:rsid w:val="00DB6B7B"/>
    <w:rsid w:val="00DB7A20"/>
    <w:rsid w:val="00DC207F"/>
    <w:rsid w:val="00DC2268"/>
    <w:rsid w:val="00DC2931"/>
    <w:rsid w:val="00DC6885"/>
    <w:rsid w:val="00DD469B"/>
    <w:rsid w:val="00DE23FC"/>
    <w:rsid w:val="00DE5D63"/>
    <w:rsid w:val="00DE67AC"/>
    <w:rsid w:val="00DF003B"/>
    <w:rsid w:val="00DF1784"/>
    <w:rsid w:val="00DF1EE5"/>
    <w:rsid w:val="00E05477"/>
    <w:rsid w:val="00E11490"/>
    <w:rsid w:val="00E12534"/>
    <w:rsid w:val="00E14B3A"/>
    <w:rsid w:val="00E14DB5"/>
    <w:rsid w:val="00E24DAF"/>
    <w:rsid w:val="00E2659E"/>
    <w:rsid w:val="00E269F3"/>
    <w:rsid w:val="00E35419"/>
    <w:rsid w:val="00E3707D"/>
    <w:rsid w:val="00E454A1"/>
    <w:rsid w:val="00E50BE2"/>
    <w:rsid w:val="00E51031"/>
    <w:rsid w:val="00E529B2"/>
    <w:rsid w:val="00E643AB"/>
    <w:rsid w:val="00E665C5"/>
    <w:rsid w:val="00E67158"/>
    <w:rsid w:val="00E673D1"/>
    <w:rsid w:val="00E701CB"/>
    <w:rsid w:val="00E74A49"/>
    <w:rsid w:val="00E8278F"/>
    <w:rsid w:val="00E916BE"/>
    <w:rsid w:val="00E922B2"/>
    <w:rsid w:val="00E955D5"/>
    <w:rsid w:val="00E968BE"/>
    <w:rsid w:val="00E97070"/>
    <w:rsid w:val="00EB0A67"/>
    <w:rsid w:val="00EB22EB"/>
    <w:rsid w:val="00EC0359"/>
    <w:rsid w:val="00EC0F24"/>
    <w:rsid w:val="00EC29F3"/>
    <w:rsid w:val="00EC38A0"/>
    <w:rsid w:val="00EC4220"/>
    <w:rsid w:val="00ED0D68"/>
    <w:rsid w:val="00EE494A"/>
    <w:rsid w:val="00EE49C5"/>
    <w:rsid w:val="00EE6FFF"/>
    <w:rsid w:val="00EF2AE7"/>
    <w:rsid w:val="00EF71C2"/>
    <w:rsid w:val="00F00124"/>
    <w:rsid w:val="00F0447A"/>
    <w:rsid w:val="00F10C90"/>
    <w:rsid w:val="00F15A6F"/>
    <w:rsid w:val="00F26EF3"/>
    <w:rsid w:val="00F2752C"/>
    <w:rsid w:val="00F45893"/>
    <w:rsid w:val="00F50550"/>
    <w:rsid w:val="00F553E5"/>
    <w:rsid w:val="00F55EC5"/>
    <w:rsid w:val="00F56485"/>
    <w:rsid w:val="00F576C3"/>
    <w:rsid w:val="00F601E5"/>
    <w:rsid w:val="00F6306D"/>
    <w:rsid w:val="00F6757D"/>
    <w:rsid w:val="00F73699"/>
    <w:rsid w:val="00F76E26"/>
    <w:rsid w:val="00F77C27"/>
    <w:rsid w:val="00F84454"/>
    <w:rsid w:val="00F85326"/>
    <w:rsid w:val="00F874F1"/>
    <w:rsid w:val="00F9144E"/>
    <w:rsid w:val="00F94281"/>
    <w:rsid w:val="00F96879"/>
    <w:rsid w:val="00F9707B"/>
    <w:rsid w:val="00FA5FF7"/>
    <w:rsid w:val="00FB26DE"/>
    <w:rsid w:val="00FB6A77"/>
    <w:rsid w:val="00FC2379"/>
    <w:rsid w:val="00FC45FA"/>
    <w:rsid w:val="00FC4CFD"/>
    <w:rsid w:val="00FC6DF3"/>
    <w:rsid w:val="00FD1410"/>
    <w:rsid w:val="00FD4421"/>
    <w:rsid w:val="00FE1791"/>
    <w:rsid w:val="00FF3B2A"/>
    <w:rsid w:val="00FF4498"/>
    <w:rsid w:val="20D18F1B"/>
    <w:rsid w:val="2FDA7A83"/>
    <w:rsid w:val="34E1391D"/>
    <w:rsid w:val="54AF5717"/>
    <w:rsid w:val="5F1AC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65D42DF"/>
  <w15:chartTrackingRefBased/>
  <w15:docId w15:val="{6200D1B1-868D-4176-9CDA-DB501F91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51BF"/>
    <w:pPr>
      <w:widowControl w:val="0"/>
      <w:spacing w:after="200" w:line="276" w:lineRule="auto"/>
    </w:pPr>
    <w:rPr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51B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51BF"/>
    <w:pPr>
      <w:widowControl/>
      <w:ind w:left="720"/>
      <w:contextualSpacing/>
    </w:pPr>
  </w:style>
  <w:style w:type="table" w:styleId="TableGrid">
    <w:name w:val="Table Grid"/>
    <w:basedOn w:val="TableNormal"/>
    <w:uiPriority w:val="59"/>
    <w:rsid w:val="009951BF"/>
    <w:pPr>
      <w:widowControl w:val="0"/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951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1BF"/>
    <w:rPr>
      <w:kern w:val="0"/>
    </w:rPr>
  </w:style>
  <w:style w:type="character" w:styleId="CommentReference">
    <w:name w:val="annotation reference"/>
    <w:basedOn w:val="DefaultParagraphFont"/>
    <w:uiPriority w:val="99"/>
    <w:semiHidden/>
    <w:unhideWhenUsed/>
    <w:rsid w:val="009951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51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51BF"/>
    <w:rPr>
      <w:kern w:val="0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9951BF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9951BF"/>
    <w:pPr>
      <w:spacing w:after="0" w:line="240" w:lineRule="auto"/>
    </w:pPr>
    <w:rPr>
      <w:kern w:val="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1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1BF"/>
    <w:rPr>
      <w:b/>
      <w:bCs/>
      <w:kern w:val="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623D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D30"/>
    <w:rPr>
      <w:kern w:val="0"/>
    </w:rPr>
  </w:style>
  <w:style w:type="character" w:customStyle="1" w:styleId="normaltextrun">
    <w:name w:val="normaltextrun"/>
    <w:basedOn w:val="DefaultParagraphFont"/>
    <w:rsid w:val="00D77F34"/>
  </w:style>
  <w:style w:type="character" w:customStyle="1" w:styleId="findhit">
    <w:name w:val="findhit"/>
    <w:basedOn w:val="DefaultParagraphFont"/>
    <w:rsid w:val="00D77F34"/>
  </w:style>
  <w:style w:type="character" w:customStyle="1" w:styleId="eop">
    <w:name w:val="eop"/>
    <w:basedOn w:val="DefaultParagraphFont"/>
    <w:rsid w:val="00D77F34"/>
  </w:style>
  <w:style w:type="character" w:customStyle="1" w:styleId="fontstyle01">
    <w:name w:val="fontstyle01"/>
    <w:basedOn w:val="DefaultParagraphFont"/>
    <w:rsid w:val="00963C04"/>
    <w:rPr>
      <w:rFonts w:ascii="Calibri-Italic" w:hAnsi="Calibri-Italic" w:hint="default"/>
      <w:b w:val="0"/>
      <w:bCs w:val="0"/>
      <w:i/>
      <w:iCs/>
      <w:color w:val="242424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dward%20Hosler\OneDrive%20-%20CentralEd\E-Rate%20Central%20-%20Best%20Practices\Form%20470\RFP%20&amp;%20Service%20Specification%20Templates\Service%20Spec%20Templates\Addendu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9B98929F301F4FA2564AE5DC3D3972" ma:contentTypeVersion="22" ma:contentTypeDescription="Create a new document." ma:contentTypeScope="" ma:versionID="b2d52dbb771da96901dee5b42498f13f">
  <xsd:schema xmlns:xsd="http://www.w3.org/2001/XMLSchema" xmlns:xs="http://www.w3.org/2001/XMLSchema" xmlns:p="http://schemas.microsoft.com/office/2006/metadata/properties" xmlns:ns1="http://schemas.microsoft.com/sharepoint/v3" xmlns:ns2="d6c1bc09-1b62-4067-bd7f-5308a3885c24" xmlns:ns3="95142d19-fd3b-4b08-9efc-8a16e808819c" targetNamespace="http://schemas.microsoft.com/office/2006/metadata/properties" ma:root="true" ma:fieldsID="61155b5e5caeead310b5349ccde45d77" ns1:_="" ns2:_="" ns3:_="">
    <xsd:import namespace="http://schemas.microsoft.com/sharepoint/v3"/>
    <xsd:import namespace="d6c1bc09-1b62-4067-bd7f-5308a3885c24"/>
    <xsd:import namespace="95142d19-fd3b-4b08-9efc-8a16e808819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status" minOccurs="0"/>
                <xsd:element ref="ns3:MediaServiceSearchProperties" minOccurs="0"/>
                <xsd:element ref="ns1:_ip_UnifiedCompliancePolicyProperties" minOccurs="0"/>
                <xsd:element ref="ns1:_ip_UnifiedCompliancePolicyUIAc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c1bc09-1b62-4067-bd7f-5308a3885c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6ae955d-3a5b-4ed3-b9ca-7709706020b6}" ma:internalName="TaxCatchAll" ma:showField="CatchAllData" ma:web="d6c1bc09-1b62-4067-bd7f-5308a3885c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42d19-fd3b-4b08-9efc-8a16e80881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8f4fce8-49c3-4d48-ab9c-a45611788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status" ma:index="25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95142d19-fd3b-4b08-9efc-8a16e808819c" xsi:nil="true"/>
    <lcf76f155ced4ddcb4097134ff3c332f xmlns="95142d19-fd3b-4b08-9efc-8a16e808819c">
      <Terms xmlns="http://schemas.microsoft.com/office/infopath/2007/PartnerControls"/>
    </lcf76f155ced4ddcb4097134ff3c332f>
    <TaxCatchAll xmlns="d6c1bc09-1b62-4067-bd7f-5308a3885c24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2F2F5C-EDEC-4256-9BDE-CB5AF13A9F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339660-C1D2-4FAF-AB3F-B4B269677C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6c1bc09-1b62-4067-bd7f-5308a3885c24"/>
    <ds:schemaRef ds:uri="95142d19-fd3b-4b08-9efc-8a16e80881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CD2AE2-E574-47A2-9AAC-2E9C8DED3DE4}">
  <ds:schemaRefs>
    <ds:schemaRef ds:uri="http://schemas.microsoft.com/office/2006/metadata/properties"/>
    <ds:schemaRef ds:uri="http://schemas.microsoft.com/office/infopath/2007/PartnerControls"/>
    <ds:schemaRef ds:uri="95142d19-fd3b-4b08-9efc-8a16e808819c"/>
    <ds:schemaRef ds:uri="d6c1bc09-1b62-4067-bd7f-5308a3885c24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E5A24954-DB83-4386-9DC6-C1E73C09E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Addendum</Template>
  <TotalTime>9</TotalTime>
  <Pages>1</Pages>
  <Words>54</Words>
  <Characters>339</Characters>
  <Application>Microsoft Office Word</Application>
  <DocSecurity>0</DocSecurity>
  <Lines>48</Lines>
  <Paragraphs>21</Paragraphs>
  <ScaleCrop>false</ScaleCrop>
  <Company/>
  <LinksUpToDate>false</LinksUpToDate>
  <CharactersWithSpaces>372</CharactersWithSpaces>
  <SharedDoc>false</SharedDoc>
  <HLinks>
    <vt:vector size="12" baseType="variant">
      <vt:variant>
        <vt:i4>2293809</vt:i4>
      </vt:variant>
      <vt:variant>
        <vt:i4>3</vt:i4>
      </vt:variant>
      <vt:variant>
        <vt:i4>0</vt:i4>
      </vt:variant>
      <vt:variant>
        <vt:i4>5</vt:i4>
      </vt:variant>
      <vt:variant>
        <vt:lpwstr>https://www.usac.org/e-rate/service-providers/step-2-responding-to-bids/lowest-corresponding-price/</vt:lpwstr>
      </vt:variant>
      <vt:variant>
        <vt:lpwstr/>
      </vt:variant>
      <vt:variant>
        <vt:i4>7274603</vt:i4>
      </vt:variant>
      <vt:variant>
        <vt:i4>0</vt:i4>
      </vt:variant>
      <vt:variant>
        <vt:i4>0</vt:i4>
      </vt:variant>
      <vt:variant>
        <vt:i4>5</vt:i4>
      </vt:variant>
      <vt:variant>
        <vt:lpwstr>https://www.usac.org/about/reports-orders/supply-chain/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Edward Hosler</dc:creator>
  <cp:keywords/>
  <dc:description/>
  <cp:lastModifiedBy>Edward Hosler</cp:lastModifiedBy>
  <cp:revision>9</cp:revision>
  <cp:lastPrinted>2024-10-24T13:19:00Z</cp:lastPrinted>
  <dcterms:created xsi:type="dcterms:W3CDTF">2026-10-02T16:06:00Z</dcterms:created>
  <dcterms:modified xsi:type="dcterms:W3CDTF">2026-10-05T15:32:00Z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11cc2174a05a952521cb8673d81b960ae62d693d7df22dbc750d44de0a49f6d0</vt:lpwstr>
  </property>
  <property fmtid="{D5CDD505-2E9C-101B-9397-08002B2CF9AE}" pid="3" name="ContentTypeId">
    <vt:lpwstr>0x010100F79B98929F301F4FA2564AE5DC3D3972</vt:lpwstr>
  </property>
  <property fmtid="{D5CDD505-2E9C-101B-9397-08002B2CF9AE}" pid="4" name="MediaServiceImageTags">
    <vt:lpwstr/>
  </property>
</Properties>
</file>